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D53" w:rsidRDefault="00055D53" w:rsidP="003E582B">
      <w:bookmarkStart w:id="0" w:name="_GoBack"/>
      <w:bookmarkEnd w:id="0"/>
    </w:p>
    <w:p w:rsidR="00055D53" w:rsidRDefault="0005007F" w:rsidP="00055D53">
      <w:pPr>
        <w:pStyle w:val="Heading2"/>
        <w:spacing w:before="0"/>
        <w:jc w:val="center"/>
        <w:rPr>
          <w:sz w:val="36"/>
        </w:rPr>
      </w:pPr>
      <w:r w:rsidRPr="00EF0008">
        <w:rPr>
          <w:noProof/>
          <w:sz w:val="36"/>
          <w:lang w:eastAsia="en-GB"/>
        </w:rPr>
        <mc:AlternateContent>
          <mc:Choice Requires="wps">
            <w:drawing>
              <wp:anchor distT="0" distB="0" distL="114300" distR="114300" simplePos="0" relativeHeight="251714560" behindDoc="1" locked="0" layoutInCell="1" allowOverlap="1" wp14:anchorId="45A76EAA" wp14:editId="7426F21A">
                <wp:simplePos x="0" y="0"/>
                <wp:positionH relativeFrom="column">
                  <wp:posOffset>-719455</wp:posOffset>
                </wp:positionH>
                <wp:positionV relativeFrom="paragraph">
                  <wp:posOffset>-824865</wp:posOffset>
                </wp:positionV>
                <wp:extent cx="7581900" cy="10705514"/>
                <wp:effectExtent l="0" t="0" r="12700" b="0"/>
                <wp:wrapNone/>
                <wp:docPr id="2" name="Text Box 2"/>
                <wp:cNvGraphicFramePr/>
                <a:graphic xmlns:a="http://schemas.openxmlformats.org/drawingml/2006/main">
                  <a:graphicData uri="http://schemas.microsoft.com/office/word/2010/wordprocessingShape">
                    <wps:wsp>
                      <wps:cNvSpPr txBox="1"/>
                      <wps:spPr>
                        <a:xfrm>
                          <a:off x="0" y="0"/>
                          <a:ext cx="7581900" cy="10705514"/>
                        </a:xfrm>
                        <a:prstGeom prst="rect">
                          <a:avLst/>
                        </a:prstGeom>
                        <a:solidFill>
                          <a:schemeClr val="bg1">
                            <a:lumMod val="85000"/>
                          </a:schemeClr>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Pr="0005007F" w:rsidRDefault="004D278B">
                            <w:pPr>
                              <w:rPr>
                                <w:color w:val="D9D9D9" w:themeColor="background1" w:themeShade="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A76EAA" id="_x0000_t202" coordsize="21600,21600" o:spt="202" path="m,l,21600r21600,l21600,xe">
                <v:stroke joinstyle="miter"/>
                <v:path gradientshapeok="t" o:connecttype="rect"/>
              </v:shapetype>
              <v:shape id="Text Box 2" o:spid="_x0000_s1026" type="#_x0000_t202" style="position:absolute;left:0;text-align:left;margin-left:-56.65pt;margin-top:-64.95pt;width:597pt;height:842.9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" fillcolor="#d8d8d8 [2732]" stroked="f">
                <v:textbox>
                  <w:txbxContent>
                    <w:p w:rsidR="004D278B" w:rsidRPr="0005007F" w:rsidRDefault="004D278B">
                      <w:pPr>
                        <w:rPr>
                          <w:color w:val="D9D9D9" w:themeColor="background1" w:themeShade="D9"/>
                        </w:rPr>
                      </w:pPr>
                    </w:p>
                  </w:txbxContent>
                </v:textbox>
              </v:shape>
            </w:pict>
          </mc:Fallback>
        </mc:AlternateContent>
      </w:r>
      <w:r w:rsidR="00055D53">
        <w:rPr>
          <w:sz w:val="36"/>
        </w:rPr>
        <w:t>Dry Drayton C.E (C) Primary School</w:t>
      </w:r>
    </w:p>
    <w:p w:rsidR="009C099D" w:rsidRPr="00123B8F" w:rsidRDefault="002A562F" w:rsidP="00055D53">
      <w:pPr>
        <w:pStyle w:val="Heading2"/>
        <w:spacing w:before="0"/>
        <w:jc w:val="center"/>
      </w:pPr>
      <w:r w:rsidRPr="00EF0008">
        <w:rPr>
          <w:sz w:val="36"/>
        </w:rPr>
        <w:t>Complaint form</w:t>
      </w:r>
    </w:p>
    <w:p w:rsidR="009C099D" w:rsidRPr="00123B8F" w:rsidRDefault="009C099D" w:rsidP="002A562F">
      <w:pPr>
        <w:pStyle w:val="Heading1"/>
      </w:pPr>
      <w:r w:rsidRPr="00123B8F">
        <w:t>Section A</w:t>
      </w:r>
      <w:r w:rsidR="003A016C">
        <w:t xml:space="preserve"> – </w:t>
      </w:r>
      <w:r>
        <w:t>Your Details</w:t>
      </w:r>
    </w:p>
    <w:p w:rsidR="002A562F" w:rsidRDefault="0005007F" w:rsidP="002A562F">
      <w:pPr>
        <w:rPr>
          <w:rFonts w:eastAsia="Times New Roman" w:cs="Times New Roman"/>
        </w:rPr>
      </w:pPr>
      <w:r>
        <w:rPr>
          <w:rFonts w:eastAsia="Times New Roman" w:cs="Times New Roman"/>
          <w:noProof/>
          <w:lang w:eastAsia="en-GB"/>
        </w:rPr>
        <mc:AlternateContent>
          <mc:Choice Requires="wps">
            <w:drawing>
              <wp:anchor distT="0" distB="0" distL="114300" distR="114300" simplePos="0" relativeHeight="251715584" behindDoc="0" locked="0" layoutInCell="1" allowOverlap="1" wp14:anchorId="29D28B3C" wp14:editId="1839B0E0">
                <wp:simplePos x="0" y="0"/>
                <wp:positionH relativeFrom="column">
                  <wp:posOffset>1642745</wp:posOffset>
                </wp:positionH>
                <wp:positionV relativeFrom="paragraph">
                  <wp:posOffset>89584</wp:posOffset>
                </wp:positionV>
                <wp:extent cx="4733290" cy="218440"/>
                <wp:effectExtent l="0" t="0" r="0" b="10160"/>
                <wp:wrapNone/>
                <wp:docPr id="4" name="Text Box 4"/>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D28B3C" id="Text Box 4" o:spid="_x0000_s1027" type="#_x0000_t202" style="position:absolute;margin-left:129.35pt;margin-top:7.05pt;width:372.7pt;height:17.2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" fillcolor="white [3212]" stroked="f">
                <v:textbox>
                  <w:txbxContent>
                    <w:p w:rsidR="004D278B" w:rsidRDefault="004D278B"/>
                  </w:txbxContent>
                </v:textbox>
              </v:shape>
            </w:pict>
          </mc:Fallback>
        </mc:AlternateContent>
      </w:r>
      <w:r w:rsidR="009C099D" w:rsidRPr="00053771">
        <w:rPr>
          <w:rFonts w:eastAsia="Times New Roman" w:cs="Times New Roman"/>
        </w:rPr>
        <w:t>Title – Mr/Mrs/Ms/Other</w:t>
      </w:r>
    </w:p>
    <w:p w:rsidR="002A562F" w:rsidRDefault="0005007F" w:rsidP="002A562F">
      <w:pPr>
        <w:rPr>
          <w:rFonts w:eastAsia="Times New Roman" w:cs="Times New Roman"/>
        </w:rPr>
      </w:pPr>
      <w:r>
        <w:rPr>
          <w:rFonts w:eastAsia="Times New Roman" w:cs="Times New Roman"/>
          <w:noProof/>
          <w:lang w:eastAsia="en-GB"/>
        </w:rPr>
        <mc:AlternateContent>
          <mc:Choice Requires="wps">
            <w:drawing>
              <wp:anchor distT="0" distB="0" distL="114300" distR="114300" simplePos="0" relativeHeight="251717632" behindDoc="0" locked="0" layoutInCell="1" allowOverlap="1" wp14:anchorId="35D54DC8" wp14:editId="3D29E3F2">
                <wp:simplePos x="0" y="0"/>
                <wp:positionH relativeFrom="column">
                  <wp:posOffset>1642745</wp:posOffset>
                </wp:positionH>
                <wp:positionV relativeFrom="paragraph">
                  <wp:posOffset>75858</wp:posOffset>
                </wp:positionV>
                <wp:extent cx="4733290" cy="218440"/>
                <wp:effectExtent l="0" t="0" r="0" b="10160"/>
                <wp:wrapNone/>
                <wp:docPr id="11" name="Text Box 11"/>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D54DC8" id="Text Box 11" o:spid="_x0000_s1028" type="#_x0000_t202" style="position:absolute;margin-left:129.35pt;margin-top:5.95pt;width:372.7pt;height:17.2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" fillcolor="white [3212]" stroked="f">
                <v:textbox>
                  <w:txbxContent>
                    <w:p w:rsidR="004D278B" w:rsidRDefault="004D278B"/>
                  </w:txbxContent>
                </v:textbox>
              </v:shape>
            </w:pict>
          </mc:Fallback>
        </mc:AlternateContent>
      </w:r>
      <w:r w:rsidR="009C099D" w:rsidRPr="00053771">
        <w:rPr>
          <w:rFonts w:eastAsia="Times New Roman" w:cs="Times New Roman"/>
        </w:rPr>
        <w:t>Surname</w:t>
      </w:r>
      <w:r w:rsidR="003A016C">
        <w:rPr>
          <w:rFonts w:eastAsia="Times New Roman" w:cs="Times New Roman"/>
        </w:rPr>
        <w:t xml:space="preserve"> </w:t>
      </w:r>
    </w:p>
    <w:p w:rsidR="009C099D" w:rsidRPr="00053771" w:rsidRDefault="0005007F" w:rsidP="002A562F">
      <w:pPr>
        <w:rPr>
          <w:rFonts w:eastAsia="Times New Roman" w:cs="Times New Roman"/>
        </w:rPr>
      </w:pPr>
      <w:r>
        <w:rPr>
          <w:rFonts w:eastAsia="Times New Roman" w:cs="Times New Roman"/>
          <w:noProof/>
          <w:lang w:eastAsia="en-GB"/>
        </w:rPr>
        <mc:AlternateContent>
          <mc:Choice Requires="wps">
            <w:drawing>
              <wp:anchor distT="0" distB="0" distL="114300" distR="114300" simplePos="0" relativeHeight="251719680" behindDoc="0" locked="0" layoutInCell="1" allowOverlap="1" wp14:anchorId="03E86E09" wp14:editId="7F44DC42">
                <wp:simplePos x="0" y="0"/>
                <wp:positionH relativeFrom="column">
                  <wp:posOffset>1642745</wp:posOffset>
                </wp:positionH>
                <wp:positionV relativeFrom="paragraph">
                  <wp:posOffset>69654</wp:posOffset>
                </wp:positionV>
                <wp:extent cx="4733290" cy="218440"/>
                <wp:effectExtent l="0" t="0" r="0" b="10160"/>
                <wp:wrapNone/>
                <wp:docPr id="12" name="Text Box 12"/>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E86E09" id="Text Box 12" o:spid="_x0000_s1029" type="#_x0000_t202" style="position:absolute;margin-left:129.35pt;margin-top:5.5pt;width:372.7pt;height:17.2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" fillcolor="white [3212]" stroked="f">
                <v:textbox>
                  <w:txbxContent>
                    <w:p w:rsidR="004D278B" w:rsidRDefault="004D278B"/>
                  </w:txbxContent>
                </v:textbox>
              </v:shape>
            </w:pict>
          </mc:Fallback>
        </mc:AlternateContent>
      </w:r>
      <w:r w:rsidR="009C099D" w:rsidRPr="00053771">
        <w:rPr>
          <w:rFonts w:eastAsia="Times New Roman" w:cs="Times New Roman"/>
        </w:rPr>
        <w:t>Forename</w:t>
      </w:r>
    </w:p>
    <w:p w:rsidR="009C099D" w:rsidRPr="002A562F" w:rsidRDefault="0005007F" w:rsidP="002A562F">
      <w:r>
        <w:rPr>
          <w:rFonts w:eastAsia="Times New Roman" w:cs="Times New Roman"/>
          <w:noProof/>
          <w:lang w:eastAsia="en-GB"/>
        </w:rPr>
        <mc:AlternateContent>
          <mc:Choice Requires="wps">
            <w:drawing>
              <wp:anchor distT="0" distB="0" distL="114300" distR="114300" simplePos="0" relativeHeight="251721728" behindDoc="0" locked="0" layoutInCell="1" allowOverlap="1" wp14:anchorId="08087E96" wp14:editId="7461F4AE">
                <wp:simplePos x="0" y="0"/>
                <wp:positionH relativeFrom="column">
                  <wp:posOffset>1642745</wp:posOffset>
                </wp:positionH>
                <wp:positionV relativeFrom="paragraph">
                  <wp:posOffset>55245</wp:posOffset>
                </wp:positionV>
                <wp:extent cx="4733290" cy="218440"/>
                <wp:effectExtent l="0" t="0" r="0" b="10160"/>
                <wp:wrapNone/>
                <wp:docPr id="13" name="Text Box 13"/>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087E96" id="Text Box 13" o:spid="_x0000_s1030" type="#_x0000_t202" style="position:absolute;margin-left:129.35pt;margin-top:4.35pt;width:372.7pt;height:17.2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" fillcolor="white [3212]" stroked="f">
                <v:textbox>
                  <w:txbxContent>
                    <w:p w:rsidR="004D278B" w:rsidRDefault="004D278B"/>
                  </w:txbxContent>
                </v:textbox>
              </v:shape>
            </w:pict>
          </mc:Fallback>
        </mc:AlternateContent>
      </w:r>
      <w:r w:rsidR="009C099D" w:rsidRPr="00053771">
        <w:t>Home Tel No</w:t>
      </w:r>
    </w:p>
    <w:p w:rsidR="009C099D" w:rsidRDefault="0005007F" w:rsidP="002A562F">
      <w:r>
        <w:rPr>
          <w:rFonts w:eastAsia="Times New Roman" w:cs="Times New Roman"/>
          <w:noProof/>
          <w:lang w:eastAsia="en-GB"/>
        </w:rPr>
        <mc:AlternateContent>
          <mc:Choice Requires="wps">
            <w:drawing>
              <wp:anchor distT="0" distB="0" distL="114300" distR="114300" simplePos="0" relativeHeight="251723776" behindDoc="0" locked="0" layoutInCell="1" allowOverlap="1" wp14:anchorId="70C1FD03" wp14:editId="4B95381C">
                <wp:simplePos x="0" y="0"/>
                <wp:positionH relativeFrom="column">
                  <wp:posOffset>1642745</wp:posOffset>
                </wp:positionH>
                <wp:positionV relativeFrom="paragraph">
                  <wp:posOffset>48260</wp:posOffset>
                </wp:positionV>
                <wp:extent cx="4733290" cy="218440"/>
                <wp:effectExtent l="0" t="0" r="0" b="10160"/>
                <wp:wrapNone/>
                <wp:docPr id="20" name="Text Box 20"/>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C1FD03" id="Text Box 20" o:spid="_x0000_s1031" type="#_x0000_t202" style="position:absolute;margin-left:129.35pt;margin-top:3.8pt;width:372.7pt;height:17.2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" fillcolor="white [3212]" stroked="f">
                <v:textbox>
                  <w:txbxContent>
                    <w:p w:rsidR="004D278B" w:rsidRDefault="004D278B"/>
                  </w:txbxContent>
                </v:textbox>
              </v:shape>
            </w:pict>
          </mc:Fallback>
        </mc:AlternateContent>
      </w:r>
      <w:r w:rsidR="009C099D" w:rsidRPr="00053771">
        <w:t>Mobile Tel No</w:t>
      </w:r>
    </w:p>
    <w:p w:rsidR="009C099D" w:rsidRPr="00053771" w:rsidRDefault="0005007F" w:rsidP="002A562F">
      <w:r>
        <w:rPr>
          <w:rFonts w:eastAsia="Times New Roman" w:cs="Times New Roman"/>
          <w:noProof/>
          <w:lang w:eastAsia="en-GB"/>
        </w:rPr>
        <mc:AlternateContent>
          <mc:Choice Requires="wps">
            <w:drawing>
              <wp:anchor distT="0" distB="0" distL="114300" distR="114300" simplePos="0" relativeHeight="251727872" behindDoc="0" locked="0" layoutInCell="1" allowOverlap="1" wp14:anchorId="5CC7AFE0" wp14:editId="7A44F1B3">
                <wp:simplePos x="0" y="0"/>
                <wp:positionH relativeFrom="column">
                  <wp:posOffset>1642745</wp:posOffset>
                </wp:positionH>
                <wp:positionV relativeFrom="paragraph">
                  <wp:posOffset>45720</wp:posOffset>
                </wp:positionV>
                <wp:extent cx="4733290" cy="218440"/>
                <wp:effectExtent l="0" t="0" r="0" b="10160"/>
                <wp:wrapNone/>
                <wp:docPr id="25" name="Text Box 25"/>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C7AFE0" id="Text Box 25" o:spid="_x0000_s1032" type="#_x0000_t202" style="position:absolute;margin-left:129.35pt;margin-top:3.6pt;width:372.7pt;height:17.2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" fillcolor="white [3212]" stroked="f">
                <v:textbox>
                  <w:txbxContent>
                    <w:p w:rsidR="004D278B" w:rsidRDefault="004D278B"/>
                  </w:txbxContent>
                </v:textbox>
              </v:shape>
            </w:pict>
          </mc:Fallback>
        </mc:AlternateContent>
      </w:r>
      <w:r w:rsidR="009C099D" w:rsidRPr="00053771">
        <w:t>Email Address</w:t>
      </w:r>
      <w:r w:rsidR="009C099D" w:rsidRPr="00053771">
        <w:tab/>
      </w:r>
    </w:p>
    <w:p w:rsidR="009C099D" w:rsidRDefault="0005007F" w:rsidP="002A562F">
      <w:r>
        <w:rPr>
          <w:rFonts w:eastAsia="Times New Roman" w:cs="Times New Roman"/>
          <w:noProof/>
          <w:lang w:eastAsia="en-GB"/>
        </w:rPr>
        <mc:AlternateContent>
          <mc:Choice Requires="wps">
            <w:drawing>
              <wp:anchor distT="0" distB="0" distL="114300" distR="114300" simplePos="0" relativeHeight="251729920" behindDoc="0" locked="0" layoutInCell="1" allowOverlap="1" wp14:anchorId="34CBA675" wp14:editId="285DDF37">
                <wp:simplePos x="0" y="0"/>
                <wp:positionH relativeFrom="column">
                  <wp:posOffset>1642745</wp:posOffset>
                </wp:positionH>
                <wp:positionV relativeFrom="paragraph">
                  <wp:posOffset>45769</wp:posOffset>
                </wp:positionV>
                <wp:extent cx="4733290" cy="218440"/>
                <wp:effectExtent l="0" t="0" r="0" b="10160"/>
                <wp:wrapNone/>
                <wp:docPr id="26" name="Text Box 26"/>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CBA675" id="Text Box 26" o:spid="_x0000_s1033" type="#_x0000_t202" style="position:absolute;margin-left:129.35pt;margin-top:3.6pt;width:372.7pt;height:17.2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" fillcolor="white [3212]" stroked="f">
                <v:textbox>
                  <w:txbxContent>
                    <w:p w:rsidR="004D278B" w:rsidRDefault="004D278B"/>
                  </w:txbxContent>
                </v:textbox>
              </v:shape>
            </w:pict>
          </mc:Fallback>
        </mc:AlternateContent>
      </w:r>
      <w:r w:rsidR="002A562F" w:rsidRPr="00053771">
        <w:t>Address and Postcode</w:t>
      </w:r>
    </w:p>
    <w:p w:rsidR="002A562F" w:rsidRDefault="002A562F" w:rsidP="002A562F"/>
    <w:p w:rsidR="009C099D" w:rsidRPr="00053771" w:rsidRDefault="0005007F" w:rsidP="002A562F">
      <w:r>
        <w:rPr>
          <w:rFonts w:eastAsia="Times New Roman" w:cs="Times New Roman"/>
          <w:noProof/>
          <w:lang w:eastAsia="en-GB"/>
        </w:rPr>
        <w:lastRenderedPageBreak/>
        <mc:AlternateContent>
          <mc:Choice Requires="wps">
            <w:drawing>
              <wp:anchor distT="0" distB="0" distL="114300" distR="114300" simplePos="0" relativeHeight="251731968" behindDoc="0" locked="0" layoutInCell="1" allowOverlap="1" wp14:anchorId="6AE3BA9F" wp14:editId="5EBAA7D3">
                <wp:simplePos x="0" y="0"/>
                <wp:positionH relativeFrom="column">
                  <wp:posOffset>2628021</wp:posOffset>
                </wp:positionH>
                <wp:positionV relativeFrom="paragraph">
                  <wp:posOffset>60960</wp:posOffset>
                </wp:positionV>
                <wp:extent cx="3747379" cy="218440"/>
                <wp:effectExtent l="0" t="0" r="12065" b="10160"/>
                <wp:wrapNone/>
                <wp:docPr id="27" name="Text Box 27"/>
                <wp:cNvGraphicFramePr/>
                <a:graphic xmlns:a="http://schemas.openxmlformats.org/drawingml/2006/main">
                  <a:graphicData uri="http://schemas.microsoft.com/office/word/2010/wordprocessingShape">
                    <wps:wsp>
                      <wps:cNvSpPr txBox="1"/>
                      <wps:spPr>
                        <a:xfrm>
                          <a:off x="0" y="0"/>
                          <a:ext cx="3747379"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3BA9F" id="Text Box 27" o:spid="_x0000_s1034" type="#_x0000_t202" style="position:absolute;margin-left:206.95pt;margin-top:4.8pt;width:295.05pt;height:17.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" fillcolor="white [3212]" stroked="f">
                <v:textbox>
                  <w:txbxContent>
                    <w:p w:rsidR="004D278B" w:rsidRDefault="004D278B"/>
                  </w:txbxContent>
                </v:textbox>
              </v:shape>
            </w:pict>
          </mc:Fallback>
        </mc:AlternateContent>
      </w:r>
      <w:r w:rsidR="009C099D" w:rsidRPr="00053771">
        <w:t>How would you prefer us to contact you?</w:t>
      </w:r>
    </w:p>
    <w:p w:rsidR="002B52E7" w:rsidRPr="009C099D" w:rsidRDefault="009C099D" w:rsidP="002A562F">
      <w:pPr>
        <w:pStyle w:val="Heading1"/>
      </w:pPr>
      <w:r w:rsidRPr="009C099D">
        <w:t>Section B</w:t>
      </w:r>
    </w:p>
    <w:p w:rsidR="002A562F" w:rsidRDefault="002A562F" w:rsidP="002A562F">
      <w:pPr>
        <w:rPr>
          <w:lang w:val="en-US"/>
        </w:rPr>
      </w:pPr>
      <w:r>
        <w:rPr>
          <w:lang w:val="en-US"/>
        </w:rPr>
        <w:t xml:space="preserve">Please give </w:t>
      </w:r>
      <w:r w:rsidR="00B531CA">
        <w:rPr>
          <w:lang w:val="en-US"/>
        </w:rPr>
        <w:t>details of your complaint, including whether you have spoken to anybody at the school about it</w:t>
      </w:r>
      <w:r w:rsidR="003F5073">
        <w:rPr>
          <w:lang w:val="en-US"/>
        </w:rPr>
        <w:t xml:space="preserve"> </w:t>
      </w:r>
      <w:r>
        <w:rPr>
          <w:lang w:val="en-US"/>
        </w:rPr>
        <w:t>(please use a continuation sheet if necessary)</w:t>
      </w:r>
    </w:p>
    <w:p w:rsidR="0005007F" w:rsidRDefault="0005007F" w:rsidP="002A562F">
      <w:pPr>
        <w:rPr>
          <w:lang w:val="en-US"/>
        </w:rPr>
      </w:pPr>
      <w:r>
        <w:rPr>
          <w:rFonts w:eastAsia="Times New Roman" w:cs="Times New Roman"/>
          <w:noProof/>
          <w:lang w:eastAsia="en-GB"/>
        </w:rPr>
        <mc:AlternateContent>
          <mc:Choice Requires="wps">
            <w:drawing>
              <wp:anchor distT="0" distB="0" distL="114300" distR="114300" simplePos="0" relativeHeight="251734016" behindDoc="0" locked="0" layoutInCell="1" allowOverlap="1" wp14:anchorId="0B481C9F" wp14:editId="6645DC3F">
                <wp:simplePos x="0" y="0"/>
                <wp:positionH relativeFrom="column">
                  <wp:posOffset>-9672</wp:posOffset>
                </wp:positionH>
                <wp:positionV relativeFrom="paragraph">
                  <wp:posOffset>69849</wp:posOffset>
                </wp:positionV>
                <wp:extent cx="6384437" cy="2504245"/>
                <wp:effectExtent l="0" t="0" r="0" b="10795"/>
                <wp:wrapNone/>
                <wp:docPr id="28" name="Text Box 28"/>
                <wp:cNvGraphicFramePr/>
                <a:graphic xmlns:a="http://schemas.openxmlformats.org/drawingml/2006/main">
                  <a:graphicData uri="http://schemas.microsoft.com/office/word/2010/wordprocessingShape">
                    <wps:wsp>
                      <wps:cNvSpPr txBox="1"/>
                      <wps:spPr>
                        <a:xfrm>
                          <a:off x="0" y="0"/>
                          <a:ext cx="6384437" cy="2504245"/>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81C9F" id="Text Box 28" o:spid="_x0000_s1035" type="#_x0000_t202" style="position:absolute;margin-left:-.75pt;margin-top:5.5pt;width:502.7pt;height:197.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" fillcolor="white [3212]" stroked="f">
                <v:textbox>
                  <w:txbxContent>
                    <w:p w:rsidR="004D278B" w:rsidRDefault="004D278B"/>
                  </w:txbxContent>
                </v:textbox>
              </v:shape>
            </w:pict>
          </mc:Fallback>
        </mc:AlternateContent>
      </w:r>
    </w:p>
    <w:p w:rsidR="0005007F" w:rsidRDefault="0005007F" w:rsidP="002A562F">
      <w:pPr>
        <w:rPr>
          <w:lang w:val="en-US"/>
        </w:rPr>
      </w:pPr>
    </w:p>
    <w:p w:rsidR="0005007F" w:rsidRDefault="0005007F" w:rsidP="002A562F">
      <w:pPr>
        <w:rPr>
          <w:lang w:val="en-US"/>
        </w:rPr>
      </w:pPr>
    </w:p>
    <w:p w:rsidR="0005007F" w:rsidRDefault="0005007F" w:rsidP="002A562F"/>
    <w:p w:rsidR="002A562F" w:rsidRPr="002A562F" w:rsidRDefault="002A562F" w:rsidP="002A562F"/>
    <w:p w:rsidR="002A562F" w:rsidRPr="002A562F" w:rsidRDefault="002A562F" w:rsidP="002A562F"/>
    <w:p w:rsidR="002A562F" w:rsidRDefault="002A562F" w:rsidP="002A562F"/>
    <w:p w:rsidR="002A562F" w:rsidRDefault="002A562F" w:rsidP="002A562F"/>
    <w:p w:rsidR="002A562F" w:rsidRDefault="002A562F" w:rsidP="002A562F"/>
    <w:p w:rsidR="002A562F" w:rsidRDefault="002A562F" w:rsidP="002A562F"/>
    <w:p w:rsidR="002A562F" w:rsidRDefault="002A562F" w:rsidP="002A562F">
      <w:r>
        <w:rPr>
          <w:lang w:val="en-US"/>
        </w:rPr>
        <w:t>What would constitute a satisfactory resolution of your complaint?</w:t>
      </w:r>
    </w:p>
    <w:p w:rsidR="002A562F" w:rsidRDefault="0005007F" w:rsidP="002A562F">
      <w:r>
        <w:rPr>
          <w:rFonts w:eastAsia="Times New Roman" w:cs="Times New Roman"/>
          <w:noProof/>
          <w:lang w:eastAsia="en-GB"/>
        </w:rPr>
        <mc:AlternateContent>
          <mc:Choice Requires="wps">
            <w:drawing>
              <wp:anchor distT="0" distB="0" distL="114300" distR="114300" simplePos="0" relativeHeight="251736064" behindDoc="0" locked="0" layoutInCell="1" allowOverlap="1" wp14:anchorId="084263BC" wp14:editId="577D7CD0">
                <wp:simplePos x="0" y="0"/>
                <wp:positionH relativeFrom="column">
                  <wp:posOffset>-9525</wp:posOffset>
                </wp:positionH>
                <wp:positionV relativeFrom="paragraph">
                  <wp:posOffset>132716</wp:posOffset>
                </wp:positionV>
                <wp:extent cx="6384437" cy="2167646"/>
                <wp:effectExtent l="0" t="0" r="0" b="0"/>
                <wp:wrapNone/>
                <wp:docPr id="29" name="Text Box 29"/>
                <wp:cNvGraphicFramePr/>
                <a:graphic xmlns:a="http://schemas.openxmlformats.org/drawingml/2006/main">
                  <a:graphicData uri="http://schemas.microsoft.com/office/word/2010/wordprocessingShape">
                    <wps:wsp>
                      <wps:cNvSpPr txBox="1"/>
                      <wps:spPr>
                        <a:xfrm>
                          <a:off x="0" y="0"/>
                          <a:ext cx="6384437" cy="2167646"/>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263BC" id="Text Box 29" o:spid="_x0000_s1036" type="#_x0000_t202" style="position:absolute;margin-left:-.75pt;margin-top:10.45pt;width:502.7pt;height:17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" fillcolor="white [3212]" stroked="f">
                <v:textbox>
                  <w:txbxContent>
                    <w:p w:rsidR="004D278B" w:rsidRDefault="004D278B"/>
                  </w:txbxContent>
                </v:textbox>
              </v:shape>
            </w:pict>
          </mc:Fallback>
        </mc:AlternateContent>
      </w:r>
    </w:p>
    <w:p w:rsidR="002A562F" w:rsidRPr="002A562F" w:rsidRDefault="002A562F" w:rsidP="002A562F">
      <w:pPr>
        <w:sectPr w:rsidR="002A562F" w:rsidRPr="002A562F" w:rsidSect="00180BEA">
          <w:footerReference w:type="default" r:id="rId8"/>
          <w:pgSz w:w="11906" w:h="16838"/>
          <w:pgMar w:top="1134" w:right="1134" w:bottom="1134" w:left="1134" w:header="0" w:footer="0" w:gutter="0"/>
          <w:cols w:space="708"/>
          <w:docGrid w:linePitch="360"/>
        </w:sectPr>
      </w:pPr>
    </w:p>
    <w:p w:rsidR="00055D53" w:rsidRDefault="00EF0008" w:rsidP="00055D53">
      <w:pPr>
        <w:pStyle w:val="Heading2"/>
        <w:spacing w:before="0"/>
        <w:jc w:val="center"/>
        <w:rPr>
          <w:noProof/>
          <w:sz w:val="36"/>
          <w:lang w:eastAsia="en-GB"/>
        </w:rPr>
      </w:pPr>
      <w:r w:rsidRPr="00EF0008">
        <w:rPr>
          <w:noProof/>
          <w:sz w:val="36"/>
          <w:lang w:eastAsia="en-GB"/>
        </w:rPr>
        <w:lastRenderedPageBreak/>
        <mc:AlternateContent>
          <mc:Choice Requires="wps">
            <w:drawing>
              <wp:anchor distT="0" distB="0" distL="114300" distR="114300" simplePos="0" relativeHeight="251738112" behindDoc="1" locked="0" layoutInCell="1" allowOverlap="1" wp14:anchorId="6D2824DA" wp14:editId="381AA2A0">
                <wp:simplePos x="0" y="0"/>
                <wp:positionH relativeFrom="column">
                  <wp:posOffset>-719504</wp:posOffset>
                </wp:positionH>
                <wp:positionV relativeFrom="paragraph">
                  <wp:posOffset>-720090</wp:posOffset>
                </wp:positionV>
                <wp:extent cx="7581900" cy="10705514"/>
                <wp:effectExtent l="0" t="0" r="12700" b="0"/>
                <wp:wrapNone/>
                <wp:docPr id="30" name="Text Box 30"/>
                <wp:cNvGraphicFramePr/>
                <a:graphic xmlns:a="http://schemas.openxmlformats.org/drawingml/2006/main">
                  <a:graphicData uri="http://schemas.microsoft.com/office/word/2010/wordprocessingShape">
                    <wps:wsp>
                      <wps:cNvSpPr txBox="1"/>
                      <wps:spPr>
                        <a:xfrm>
                          <a:off x="0" y="0"/>
                          <a:ext cx="7581900" cy="10705514"/>
                        </a:xfrm>
                        <a:prstGeom prst="rect">
                          <a:avLst/>
                        </a:prstGeom>
                        <a:solidFill>
                          <a:schemeClr val="bg1">
                            <a:lumMod val="85000"/>
                          </a:schemeClr>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Pr="0005007F" w:rsidRDefault="004D278B" w:rsidP="00EF0008">
                            <w:pPr>
                              <w:rPr>
                                <w:color w:val="D9D9D9" w:themeColor="background1" w:themeShade="D9"/>
                              </w:rPr>
                            </w:pPr>
                            <w:r w:rsidRPr="003F5073">
                              <w:rPr>
                                <w:color w:val="D9D9D9" w:themeColor="background1" w:themeShade="D9"/>
                              </w:rPr>
                              <w:t xml:space="preserve"> continuation sheet if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824DA" id="Text Box 30" o:spid="_x0000_s1037" type="#_x0000_t202" style="position:absolute;left:0;text-align:left;margin-left:-56.65pt;margin-top:-56.7pt;width:597pt;height:842.9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" fillcolor="#d8d8d8 [2732]" stroked="f">
                <v:textbox>
                  <w:txbxContent>
                    <w:p w:rsidR="004D278B" w:rsidRPr="0005007F" w:rsidRDefault="004D278B" w:rsidP="00EF0008">
                      <w:pPr>
                        <w:rPr>
                          <w:color w:val="D9D9D9" w:themeColor="background1" w:themeShade="D9"/>
                        </w:rPr>
                      </w:pPr>
                      <w:r w:rsidRPr="003F5073">
                        <w:rPr>
                          <w:color w:val="D9D9D9" w:themeColor="background1" w:themeShade="D9"/>
                        </w:rPr>
                        <w:t xml:space="preserve"> continuation sheet if necessary)</w:t>
                      </w:r>
                    </w:p>
                  </w:txbxContent>
                </v:textbox>
              </v:shape>
            </w:pict>
          </mc:Fallback>
        </mc:AlternateContent>
      </w:r>
      <w:r w:rsidR="00055D53">
        <w:rPr>
          <w:noProof/>
          <w:sz w:val="36"/>
          <w:lang w:eastAsia="en-GB"/>
        </w:rPr>
        <w:t>Dry Drayton C.E (C) Primary School</w:t>
      </w:r>
    </w:p>
    <w:p w:rsidR="00EF0008" w:rsidRPr="00123B8F" w:rsidRDefault="00EF0008" w:rsidP="00055D53">
      <w:pPr>
        <w:pStyle w:val="Heading2"/>
        <w:spacing w:before="0"/>
        <w:jc w:val="center"/>
      </w:pPr>
      <w:r w:rsidRPr="00EF0008">
        <w:rPr>
          <w:sz w:val="36"/>
        </w:rPr>
        <w:t>Complaint review request form</w:t>
      </w:r>
    </w:p>
    <w:p w:rsidR="00EF0008" w:rsidRPr="00123B8F" w:rsidRDefault="00EF0008" w:rsidP="00EF0008">
      <w:pPr>
        <w:pStyle w:val="Heading1"/>
      </w:pPr>
      <w:r w:rsidRPr="00123B8F">
        <w:t>Section A</w:t>
      </w:r>
      <w:r>
        <w:t xml:space="preserve"> – Your Details</w:t>
      </w:r>
    </w:p>
    <w:p w:rsidR="00EF0008" w:rsidRDefault="00EF0008" w:rsidP="00EF0008">
      <w:pPr>
        <w:rPr>
          <w:rFonts w:eastAsia="Times New Roman" w:cs="Times New Roman"/>
        </w:rPr>
      </w:pPr>
      <w:r>
        <w:rPr>
          <w:rFonts w:eastAsia="Times New Roman" w:cs="Times New Roman"/>
          <w:noProof/>
          <w:lang w:eastAsia="en-GB"/>
        </w:rPr>
        <mc:AlternateContent>
          <mc:Choice Requires="wps">
            <w:drawing>
              <wp:anchor distT="0" distB="0" distL="114300" distR="114300" simplePos="0" relativeHeight="251739136" behindDoc="0" locked="0" layoutInCell="1" allowOverlap="1" wp14:anchorId="70DDAF76" wp14:editId="03A12BD2">
                <wp:simplePos x="0" y="0"/>
                <wp:positionH relativeFrom="column">
                  <wp:posOffset>1642745</wp:posOffset>
                </wp:positionH>
                <wp:positionV relativeFrom="paragraph">
                  <wp:posOffset>89584</wp:posOffset>
                </wp:positionV>
                <wp:extent cx="4733290" cy="218440"/>
                <wp:effectExtent l="0" t="0" r="0" b="10160"/>
                <wp:wrapNone/>
                <wp:docPr id="31" name="Text Box 31"/>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DDAF76" id="Text Box 31" o:spid="_x0000_s1038" type="#_x0000_t202" style="position:absolute;margin-left:129.35pt;margin-top:7.05pt;width:372.7pt;height:17.2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" fillcolor="white [3212]" stroked="f">
                <v:textbox>
                  <w:txbxContent>
                    <w:p w:rsidR="004D278B" w:rsidRDefault="004D278B" w:rsidP="00EF0008"/>
                  </w:txbxContent>
                </v:textbox>
              </v:shape>
            </w:pict>
          </mc:Fallback>
        </mc:AlternateContent>
      </w:r>
      <w:r w:rsidRPr="00053771">
        <w:rPr>
          <w:rFonts w:eastAsia="Times New Roman" w:cs="Times New Roman"/>
        </w:rPr>
        <w:t>Title – Mr/Mrs/Ms/Other</w:t>
      </w:r>
    </w:p>
    <w:p w:rsidR="00EF0008" w:rsidRDefault="00EF0008" w:rsidP="00EF0008">
      <w:pPr>
        <w:rPr>
          <w:rFonts w:eastAsia="Times New Roman" w:cs="Times New Roman"/>
        </w:rPr>
      </w:pPr>
      <w:r>
        <w:rPr>
          <w:rFonts w:eastAsia="Times New Roman" w:cs="Times New Roman"/>
          <w:noProof/>
          <w:lang w:eastAsia="en-GB"/>
        </w:rPr>
        <mc:AlternateContent>
          <mc:Choice Requires="wps">
            <w:drawing>
              <wp:anchor distT="0" distB="0" distL="114300" distR="114300" simplePos="0" relativeHeight="251740160" behindDoc="0" locked="0" layoutInCell="1" allowOverlap="1" wp14:anchorId="591AC4C5" wp14:editId="72FB9D38">
                <wp:simplePos x="0" y="0"/>
                <wp:positionH relativeFrom="column">
                  <wp:posOffset>1642745</wp:posOffset>
                </wp:positionH>
                <wp:positionV relativeFrom="paragraph">
                  <wp:posOffset>75858</wp:posOffset>
                </wp:positionV>
                <wp:extent cx="4733290" cy="218440"/>
                <wp:effectExtent l="0" t="0" r="0" b="10160"/>
                <wp:wrapNone/>
                <wp:docPr id="288" name="Text Box 288"/>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1AC4C5" id="Text Box 288" o:spid="_x0000_s1039" type="#_x0000_t202" style="position:absolute;margin-left:129.35pt;margin-top:5.95pt;width:372.7pt;height:17.2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" fillcolor="white [3212]" stroked="f">
                <v:textbox>
                  <w:txbxContent>
                    <w:p w:rsidR="004D278B" w:rsidRDefault="004D278B" w:rsidP="00EF0008"/>
                  </w:txbxContent>
                </v:textbox>
              </v:shape>
            </w:pict>
          </mc:Fallback>
        </mc:AlternateContent>
      </w:r>
      <w:r w:rsidRPr="00053771">
        <w:rPr>
          <w:rFonts w:eastAsia="Times New Roman" w:cs="Times New Roman"/>
        </w:rPr>
        <w:t>Surname</w:t>
      </w:r>
      <w:r>
        <w:rPr>
          <w:rFonts w:eastAsia="Times New Roman" w:cs="Times New Roman"/>
        </w:rPr>
        <w:t xml:space="preserve"> </w:t>
      </w:r>
    </w:p>
    <w:p w:rsidR="00EF0008" w:rsidRPr="00053771" w:rsidRDefault="00EF0008" w:rsidP="00EF0008">
      <w:pPr>
        <w:rPr>
          <w:rFonts w:eastAsia="Times New Roman" w:cs="Times New Roman"/>
        </w:rPr>
      </w:pPr>
      <w:r>
        <w:rPr>
          <w:rFonts w:eastAsia="Times New Roman" w:cs="Times New Roman"/>
          <w:noProof/>
          <w:lang w:eastAsia="en-GB"/>
        </w:rPr>
        <mc:AlternateContent>
          <mc:Choice Requires="wps">
            <w:drawing>
              <wp:anchor distT="0" distB="0" distL="114300" distR="114300" simplePos="0" relativeHeight="251741184" behindDoc="0" locked="0" layoutInCell="1" allowOverlap="1" wp14:anchorId="39CB5D83" wp14:editId="49CF4148">
                <wp:simplePos x="0" y="0"/>
                <wp:positionH relativeFrom="column">
                  <wp:posOffset>1642745</wp:posOffset>
                </wp:positionH>
                <wp:positionV relativeFrom="paragraph">
                  <wp:posOffset>69654</wp:posOffset>
                </wp:positionV>
                <wp:extent cx="4733290" cy="218440"/>
                <wp:effectExtent l="0" t="0" r="0" b="10160"/>
                <wp:wrapNone/>
                <wp:docPr id="289" name="Text Box 289"/>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CB5D83" id="Text Box 289" o:spid="_x0000_s1040" type="#_x0000_t202" style="position:absolute;margin-left:129.35pt;margin-top:5.5pt;width:372.7pt;height:17.2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" fillcolor="white [3212]" stroked="f">
                <v:textbox>
                  <w:txbxContent>
                    <w:p w:rsidR="004D278B" w:rsidRDefault="004D278B" w:rsidP="00EF0008"/>
                  </w:txbxContent>
                </v:textbox>
              </v:shape>
            </w:pict>
          </mc:Fallback>
        </mc:AlternateContent>
      </w:r>
      <w:r w:rsidRPr="00053771">
        <w:rPr>
          <w:rFonts w:eastAsia="Times New Roman" w:cs="Times New Roman"/>
        </w:rPr>
        <w:t>Forename</w:t>
      </w:r>
    </w:p>
    <w:p w:rsidR="00EF0008" w:rsidRPr="002A562F" w:rsidRDefault="00EF0008" w:rsidP="00EF0008">
      <w:r>
        <w:rPr>
          <w:rFonts w:eastAsia="Times New Roman" w:cs="Times New Roman"/>
          <w:noProof/>
          <w:lang w:eastAsia="en-GB"/>
        </w:rPr>
        <mc:AlternateContent>
          <mc:Choice Requires="wps">
            <w:drawing>
              <wp:anchor distT="0" distB="0" distL="114300" distR="114300" simplePos="0" relativeHeight="251742208" behindDoc="0" locked="0" layoutInCell="1" allowOverlap="1" wp14:anchorId="2F084711" wp14:editId="6B9B1DD5">
                <wp:simplePos x="0" y="0"/>
                <wp:positionH relativeFrom="column">
                  <wp:posOffset>1642745</wp:posOffset>
                </wp:positionH>
                <wp:positionV relativeFrom="paragraph">
                  <wp:posOffset>55245</wp:posOffset>
                </wp:positionV>
                <wp:extent cx="4733290" cy="218440"/>
                <wp:effectExtent l="0" t="0" r="0" b="10160"/>
                <wp:wrapNone/>
                <wp:docPr id="290" name="Text Box 290"/>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084711" id="Text Box 290" o:spid="_x0000_s1041" type="#_x0000_t202" style="position:absolute;margin-left:129.35pt;margin-top:4.35pt;width:372.7pt;height:17.2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" fillcolor="white [3212]" stroked="f">
                <v:textbox>
                  <w:txbxContent>
                    <w:p w:rsidR="004D278B" w:rsidRDefault="004D278B" w:rsidP="00EF0008"/>
                  </w:txbxContent>
                </v:textbox>
              </v:shape>
            </w:pict>
          </mc:Fallback>
        </mc:AlternateContent>
      </w:r>
      <w:r w:rsidRPr="00053771">
        <w:t>Home Tel No</w:t>
      </w:r>
    </w:p>
    <w:p w:rsidR="00EF0008" w:rsidRDefault="00EF0008" w:rsidP="00EF0008">
      <w:r>
        <w:rPr>
          <w:rFonts w:eastAsia="Times New Roman" w:cs="Times New Roman"/>
          <w:noProof/>
          <w:lang w:eastAsia="en-GB"/>
        </w:rPr>
        <mc:AlternateContent>
          <mc:Choice Requires="wps">
            <w:drawing>
              <wp:anchor distT="0" distB="0" distL="114300" distR="114300" simplePos="0" relativeHeight="251743232" behindDoc="0" locked="0" layoutInCell="1" allowOverlap="1" wp14:anchorId="38D4593C" wp14:editId="45701928">
                <wp:simplePos x="0" y="0"/>
                <wp:positionH relativeFrom="column">
                  <wp:posOffset>1642745</wp:posOffset>
                </wp:positionH>
                <wp:positionV relativeFrom="paragraph">
                  <wp:posOffset>48260</wp:posOffset>
                </wp:positionV>
                <wp:extent cx="4733290" cy="218440"/>
                <wp:effectExtent l="0" t="0" r="0" b="10160"/>
                <wp:wrapNone/>
                <wp:docPr id="291" name="Text Box 291"/>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D4593C" id="Text Box 291" o:spid="_x0000_s1042" type="#_x0000_t202" style="position:absolute;margin-left:129.35pt;margin-top:3.8pt;width:372.7pt;height:17.2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" fillcolor="white [3212]" stroked="f">
                <v:textbox>
                  <w:txbxContent>
                    <w:p w:rsidR="004D278B" w:rsidRDefault="004D278B" w:rsidP="00EF0008"/>
                  </w:txbxContent>
                </v:textbox>
              </v:shape>
            </w:pict>
          </mc:Fallback>
        </mc:AlternateContent>
      </w:r>
      <w:r w:rsidRPr="00053771">
        <w:t>Mobile Tel No</w:t>
      </w:r>
    </w:p>
    <w:p w:rsidR="00EF0008" w:rsidRPr="00053771" w:rsidRDefault="00EF0008" w:rsidP="00EF0008">
      <w:r>
        <w:rPr>
          <w:rFonts w:eastAsia="Times New Roman" w:cs="Times New Roman"/>
          <w:noProof/>
          <w:lang w:eastAsia="en-GB"/>
        </w:rPr>
        <mc:AlternateContent>
          <mc:Choice Requires="wps">
            <w:drawing>
              <wp:anchor distT="0" distB="0" distL="114300" distR="114300" simplePos="0" relativeHeight="251744256" behindDoc="0" locked="0" layoutInCell="1" allowOverlap="1" wp14:anchorId="7881DC82" wp14:editId="28F56449">
                <wp:simplePos x="0" y="0"/>
                <wp:positionH relativeFrom="column">
                  <wp:posOffset>1642745</wp:posOffset>
                </wp:positionH>
                <wp:positionV relativeFrom="paragraph">
                  <wp:posOffset>45720</wp:posOffset>
                </wp:positionV>
                <wp:extent cx="4733290" cy="218440"/>
                <wp:effectExtent l="0" t="0" r="0" b="10160"/>
                <wp:wrapNone/>
                <wp:docPr id="292" name="Text Box 292"/>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81DC82" id="Text Box 292" o:spid="_x0000_s1043" type="#_x0000_t202" style="position:absolute;margin-left:129.35pt;margin-top:3.6pt;width:372.7pt;height:17.2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" fillcolor="white [3212]" stroked="f">
                <v:textbox>
                  <w:txbxContent>
                    <w:p w:rsidR="004D278B" w:rsidRDefault="004D278B" w:rsidP="00EF0008"/>
                  </w:txbxContent>
                </v:textbox>
              </v:shape>
            </w:pict>
          </mc:Fallback>
        </mc:AlternateContent>
      </w:r>
      <w:r w:rsidRPr="00053771">
        <w:t>Email Address</w:t>
      </w:r>
      <w:r w:rsidRPr="00053771">
        <w:tab/>
      </w:r>
    </w:p>
    <w:p w:rsidR="00EF0008" w:rsidRDefault="00EF0008" w:rsidP="00EF0008">
      <w:r>
        <w:rPr>
          <w:rFonts w:eastAsia="Times New Roman" w:cs="Times New Roman"/>
          <w:noProof/>
          <w:lang w:eastAsia="en-GB"/>
        </w:rPr>
        <mc:AlternateContent>
          <mc:Choice Requires="wps">
            <w:drawing>
              <wp:anchor distT="0" distB="0" distL="114300" distR="114300" simplePos="0" relativeHeight="251745280" behindDoc="0" locked="0" layoutInCell="1" allowOverlap="1" wp14:anchorId="6914FE23" wp14:editId="656678B4">
                <wp:simplePos x="0" y="0"/>
                <wp:positionH relativeFrom="column">
                  <wp:posOffset>1642745</wp:posOffset>
                </wp:positionH>
                <wp:positionV relativeFrom="paragraph">
                  <wp:posOffset>45769</wp:posOffset>
                </wp:positionV>
                <wp:extent cx="4733290" cy="218440"/>
                <wp:effectExtent l="0" t="0" r="0" b="10160"/>
                <wp:wrapNone/>
                <wp:docPr id="293" name="Text Box 293"/>
                <wp:cNvGraphicFramePr/>
                <a:graphic xmlns:a="http://schemas.openxmlformats.org/drawingml/2006/main">
                  <a:graphicData uri="http://schemas.microsoft.com/office/word/2010/wordprocessingShape">
                    <wps:wsp>
                      <wps:cNvSpPr txBox="1"/>
                      <wps:spPr>
                        <a:xfrm>
                          <a:off x="0" y="0"/>
                          <a:ext cx="4733290"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14FE23" id="Text Box 293" o:spid="_x0000_s1044" type="#_x0000_t202" style="position:absolute;margin-left:129.35pt;margin-top:3.6pt;width:372.7pt;height:17.2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" fillcolor="white [3212]" stroked="f">
                <v:textbox>
                  <w:txbxContent>
                    <w:p w:rsidR="004D278B" w:rsidRDefault="004D278B" w:rsidP="00EF0008"/>
                  </w:txbxContent>
                </v:textbox>
              </v:shape>
            </w:pict>
          </mc:Fallback>
        </mc:AlternateContent>
      </w:r>
      <w:r w:rsidRPr="00053771">
        <w:t>Address and Postcode</w:t>
      </w:r>
    </w:p>
    <w:p w:rsidR="00EF0008" w:rsidRDefault="00EF0008" w:rsidP="00EF0008"/>
    <w:p w:rsidR="00EF0008" w:rsidRPr="00053771" w:rsidRDefault="00EF0008" w:rsidP="00EF0008">
      <w:r>
        <w:rPr>
          <w:rFonts w:eastAsia="Times New Roman" w:cs="Times New Roman"/>
          <w:noProof/>
          <w:lang w:eastAsia="en-GB"/>
        </w:rPr>
        <mc:AlternateContent>
          <mc:Choice Requires="wps">
            <w:drawing>
              <wp:anchor distT="0" distB="0" distL="114300" distR="114300" simplePos="0" relativeHeight="251746304" behindDoc="0" locked="0" layoutInCell="1" allowOverlap="1" wp14:anchorId="27317220" wp14:editId="2EF3FC35">
                <wp:simplePos x="0" y="0"/>
                <wp:positionH relativeFrom="column">
                  <wp:posOffset>2628021</wp:posOffset>
                </wp:positionH>
                <wp:positionV relativeFrom="paragraph">
                  <wp:posOffset>60960</wp:posOffset>
                </wp:positionV>
                <wp:extent cx="3747379" cy="218440"/>
                <wp:effectExtent l="0" t="0" r="12065" b="10160"/>
                <wp:wrapNone/>
                <wp:docPr id="294" name="Text Box 294"/>
                <wp:cNvGraphicFramePr/>
                <a:graphic xmlns:a="http://schemas.openxmlformats.org/drawingml/2006/main">
                  <a:graphicData uri="http://schemas.microsoft.com/office/word/2010/wordprocessingShape">
                    <wps:wsp>
                      <wps:cNvSpPr txBox="1"/>
                      <wps:spPr>
                        <a:xfrm>
                          <a:off x="0" y="0"/>
                          <a:ext cx="3747379" cy="21844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17220" id="Text Box 294" o:spid="_x0000_s1045" type="#_x0000_t202" style="position:absolute;margin-left:206.95pt;margin-top:4.8pt;width:295.05pt;height:17.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" fillcolor="white [3212]" stroked="f">
                <v:textbox>
                  <w:txbxContent>
                    <w:p w:rsidR="004D278B" w:rsidRDefault="004D278B" w:rsidP="00EF0008"/>
                  </w:txbxContent>
                </v:textbox>
              </v:shape>
            </w:pict>
          </mc:Fallback>
        </mc:AlternateContent>
      </w:r>
      <w:r w:rsidRPr="00053771">
        <w:t>How would you prefer us to contact you?</w:t>
      </w:r>
    </w:p>
    <w:p w:rsidR="00EF0008" w:rsidRPr="009C099D" w:rsidRDefault="00EF0008" w:rsidP="00EF0008">
      <w:pPr>
        <w:pStyle w:val="Heading1"/>
      </w:pPr>
      <w:r w:rsidRPr="009C099D">
        <w:t>Section B</w:t>
      </w:r>
    </w:p>
    <w:p w:rsidR="00EF0008" w:rsidRDefault="00EF0008" w:rsidP="00EF0008">
      <w:r w:rsidRPr="00AE4507">
        <w:t>P</w:t>
      </w:r>
      <w:r>
        <w:t xml:space="preserve">lease give reasons why you consider the response to your complaint from the Chair </w:t>
      </w:r>
      <w:r w:rsidR="003F5073">
        <w:t xml:space="preserve">of Governors should be reviewed. </w:t>
      </w:r>
    </w:p>
    <w:p w:rsidR="00EF0008" w:rsidRDefault="00EF0008" w:rsidP="00EF0008">
      <w:pPr>
        <w:rPr>
          <w:lang w:val="en-US"/>
        </w:rPr>
      </w:pPr>
      <w:r>
        <w:rPr>
          <w:rFonts w:eastAsia="Times New Roman" w:cs="Times New Roman"/>
          <w:noProof/>
          <w:lang w:eastAsia="en-GB"/>
        </w:rPr>
        <mc:AlternateContent>
          <mc:Choice Requires="wps">
            <w:drawing>
              <wp:anchor distT="0" distB="0" distL="114300" distR="114300" simplePos="0" relativeHeight="251747328" behindDoc="0" locked="0" layoutInCell="1" allowOverlap="1" wp14:anchorId="611F5B23" wp14:editId="0AF83E69">
                <wp:simplePos x="0" y="0"/>
                <wp:positionH relativeFrom="column">
                  <wp:posOffset>-9672</wp:posOffset>
                </wp:positionH>
                <wp:positionV relativeFrom="paragraph">
                  <wp:posOffset>69849</wp:posOffset>
                </wp:positionV>
                <wp:extent cx="6384437" cy="2504245"/>
                <wp:effectExtent l="0" t="0" r="0" b="10795"/>
                <wp:wrapNone/>
                <wp:docPr id="303" name="Text Box 303"/>
                <wp:cNvGraphicFramePr/>
                <a:graphic xmlns:a="http://schemas.openxmlformats.org/drawingml/2006/main">
                  <a:graphicData uri="http://schemas.microsoft.com/office/word/2010/wordprocessingShape">
                    <wps:wsp>
                      <wps:cNvSpPr txBox="1"/>
                      <wps:spPr>
                        <a:xfrm>
                          <a:off x="0" y="0"/>
                          <a:ext cx="6384437" cy="2504245"/>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r>
                              <w:t>Please use a continuation sheet if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F5B23" id="Text Box 303" o:spid="_x0000_s1046" type="#_x0000_t202" style="position:absolute;margin-left:-.75pt;margin-top:5.5pt;width:502.7pt;height:197.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" fillcolor="white [3212]" stroked="f">
                <v:textbox>
                  <w:txbxContent>
                    <w:p w:rsidR="004D278B" w:rsidRDefault="004D278B" w:rsidP="00EF0008">
                      <w:r>
                        <w:t>Please use a continuation sheet if required</w:t>
                      </w:r>
                    </w:p>
                  </w:txbxContent>
                </v:textbox>
              </v:shape>
            </w:pict>
          </mc:Fallback>
        </mc:AlternateContent>
      </w:r>
    </w:p>
    <w:p w:rsidR="00EF0008" w:rsidRDefault="00EF0008" w:rsidP="00EF0008">
      <w:pPr>
        <w:rPr>
          <w:lang w:val="en-US"/>
        </w:rPr>
      </w:pPr>
    </w:p>
    <w:p w:rsidR="00EF0008" w:rsidRDefault="00EF0008" w:rsidP="00EF0008">
      <w:pPr>
        <w:rPr>
          <w:lang w:val="en-US"/>
        </w:rPr>
      </w:pPr>
    </w:p>
    <w:p w:rsidR="00EF0008" w:rsidRDefault="00EF0008" w:rsidP="00EF0008"/>
    <w:p w:rsidR="00EF0008" w:rsidRPr="002A562F" w:rsidRDefault="00EF0008" w:rsidP="00EF0008"/>
    <w:p w:rsidR="00EF0008" w:rsidRPr="002A562F" w:rsidRDefault="00EF0008" w:rsidP="00EF0008"/>
    <w:p w:rsidR="00EF0008" w:rsidRDefault="00EF0008" w:rsidP="00EF0008"/>
    <w:p w:rsidR="00EF0008" w:rsidRDefault="00EF0008" w:rsidP="00EF0008"/>
    <w:p w:rsidR="00EF0008" w:rsidRDefault="00EF0008" w:rsidP="00EF0008"/>
    <w:p w:rsidR="00EF0008" w:rsidRDefault="00EF0008" w:rsidP="00EF0008"/>
    <w:p w:rsidR="00EF0008" w:rsidRDefault="00EF0008" w:rsidP="00EF0008">
      <w:r>
        <w:t>What would constitute a satisfactory outcome by way of resolution of your complaint?</w:t>
      </w:r>
    </w:p>
    <w:p w:rsidR="00EF0008" w:rsidRDefault="00EF0008" w:rsidP="00EF0008">
      <w:r>
        <w:rPr>
          <w:rFonts w:eastAsia="Times New Roman" w:cs="Times New Roman"/>
          <w:noProof/>
          <w:lang w:eastAsia="en-GB"/>
        </w:rPr>
        <mc:AlternateContent>
          <mc:Choice Requires="wps">
            <w:drawing>
              <wp:anchor distT="0" distB="0" distL="114300" distR="114300" simplePos="0" relativeHeight="251748352" behindDoc="0" locked="0" layoutInCell="1" allowOverlap="1" wp14:anchorId="707EFCD0" wp14:editId="4B0E9619">
                <wp:simplePos x="0" y="0"/>
                <wp:positionH relativeFrom="column">
                  <wp:posOffset>-5715</wp:posOffset>
                </wp:positionH>
                <wp:positionV relativeFrom="paragraph">
                  <wp:posOffset>135255</wp:posOffset>
                </wp:positionV>
                <wp:extent cx="6384437" cy="2362200"/>
                <wp:effectExtent l="0" t="0" r="0" b="0"/>
                <wp:wrapNone/>
                <wp:docPr id="305" name="Text Box 305"/>
                <wp:cNvGraphicFramePr/>
                <a:graphic xmlns:a="http://schemas.openxmlformats.org/drawingml/2006/main">
                  <a:graphicData uri="http://schemas.microsoft.com/office/word/2010/wordprocessingShape">
                    <wps:wsp>
                      <wps:cNvSpPr txBox="1"/>
                      <wps:spPr>
                        <a:xfrm>
                          <a:off x="0" y="0"/>
                          <a:ext cx="6384437" cy="2362200"/>
                        </a:xfrm>
                        <a:prstGeom prst="rect">
                          <a:avLst/>
                        </a:prstGeom>
                        <a:solidFill>
                          <a:schemeClr val="bg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D278B" w:rsidRDefault="004D278B" w:rsidP="00EF0008"/>
                          <w:p w:rsidR="004D278B" w:rsidRDefault="004D278B" w:rsidP="00EF0008"/>
                          <w:p w:rsidR="004D278B" w:rsidRDefault="004D278B" w:rsidP="00EF0008"/>
                          <w:p w:rsidR="004D278B" w:rsidRDefault="004D278B" w:rsidP="00EF0008"/>
                          <w:p w:rsidR="004D278B" w:rsidRDefault="004D278B" w:rsidP="00EF0008"/>
                          <w:p w:rsidR="004D278B" w:rsidRDefault="004D278B" w:rsidP="00EF0008"/>
                          <w:p w:rsidR="004D278B" w:rsidRDefault="004D278B" w:rsidP="00EF0008">
                            <w:r>
                              <w:t>If at the end of the process you are not satisfied with the handling of your complaint and are seeking redress beyond the school you can contact the DFE. See Page 17 of our complaints policy for more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EFCD0" id="Text Box 305" o:spid="_x0000_s1047" type="#_x0000_t202" style="position:absolute;margin-left:-.45pt;margin-top:10.65pt;width:502.7pt;height:18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" fillcolor="white [3212]" stroked="f">
                <v:textbox>
                  <w:txbxContent>
                    <w:p w:rsidR="004D278B" w:rsidRDefault="004D278B" w:rsidP="00EF0008"/>
                    <w:p w:rsidR="004D278B" w:rsidRDefault="004D278B" w:rsidP="00EF0008"/>
                    <w:p w:rsidR="004D278B" w:rsidRDefault="004D278B" w:rsidP="00EF0008"/>
                    <w:p w:rsidR="004D278B" w:rsidRDefault="004D278B" w:rsidP="00EF0008"/>
                    <w:p w:rsidR="004D278B" w:rsidRDefault="004D278B" w:rsidP="00EF0008"/>
                    <w:p w:rsidR="004D278B" w:rsidRDefault="004D278B" w:rsidP="00EF0008"/>
                    <w:p w:rsidR="004D278B" w:rsidRDefault="004D278B" w:rsidP="00EF0008">
                      <w:r>
                        <w:t>If at the end of the process you are not satisfied with the handling of your complaint and are seeking redress beyond the school you can contact the DFE. See Page 17 of our complaints policy for more details.</w:t>
                      </w:r>
                    </w:p>
                  </w:txbxContent>
                </v:textbox>
              </v:shape>
            </w:pict>
          </mc:Fallback>
        </mc:AlternateContent>
      </w:r>
    </w:p>
    <w:p w:rsidR="00826E58" w:rsidRDefault="00826E58" w:rsidP="00826E58">
      <w:pPr>
        <w:spacing w:line="240" w:lineRule="auto"/>
        <w:rPr>
          <w:rFonts w:cs="Arial"/>
          <w:b/>
          <w:sz w:val="28"/>
          <w:szCs w:val="28"/>
        </w:rPr>
      </w:pPr>
    </w:p>
    <w:sectPr w:rsidR="00826E58" w:rsidSect="00180BE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78B" w:rsidRDefault="004D278B" w:rsidP="003E574E">
      <w:pPr>
        <w:spacing w:line="240" w:lineRule="auto"/>
      </w:pPr>
      <w:r>
        <w:separator/>
      </w:r>
    </w:p>
  </w:endnote>
  <w:endnote w:type="continuationSeparator" w:id="0">
    <w:p w:rsidR="004D278B" w:rsidRDefault="004D278B" w:rsidP="003E574E">
      <w:pPr>
        <w:spacing w:line="240" w:lineRule="auto"/>
      </w:pPr>
      <w:r>
        <w:continuationSeparator/>
      </w:r>
    </w:p>
  </w:endnote>
  <w:endnote w:type="continuationNotice" w:id="1">
    <w:p w:rsidR="004D278B" w:rsidRDefault="004D278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074151"/>
      <w:docPartObj>
        <w:docPartGallery w:val="Page Numbers (Bottom of Page)"/>
        <w:docPartUnique/>
      </w:docPartObj>
    </w:sdtPr>
    <w:sdtEndPr>
      <w:rPr>
        <w:noProof/>
      </w:rPr>
    </w:sdtEndPr>
    <w:sdtContent>
      <w:p w:rsidR="004D278B" w:rsidRDefault="004D278B">
        <w:pPr>
          <w:pStyle w:val="Footer"/>
          <w:jc w:val="right"/>
        </w:pPr>
        <w:r>
          <w:fldChar w:fldCharType="begin"/>
        </w:r>
        <w:r>
          <w:instrText xml:space="preserve"> PAGE   \* MERGEFORMAT </w:instrText>
        </w:r>
        <w:r>
          <w:fldChar w:fldCharType="separate"/>
        </w:r>
        <w:r w:rsidR="00C73AB3">
          <w:rPr>
            <w:noProof/>
          </w:rPr>
          <w:t>1</w:t>
        </w:r>
        <w:r>
          <w:rPr>
            <w:noProof/>
          </w:rPr>
          <w:fldChar w:fldCharType="end"/>
        </w:r>
      </w:p>
    </w:sdtContent>
  </w:sdt>
  <w:p w:rsidR="004D278B" w:rsidRDefault="004D278B" w:rsidP="00C32D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78B" w:rsidRDefault="004D278B" w:rsidP="003E574E">
      <w:pPr>
        <w:spacing w:line="240" w:lineRule="auto"/>
      </w:pPr>
      <w:r>
        <w:separator/>
      </w:r>
    </w:p>
  </w:footnote>
  <w:footnote w:type="continuationSeparator" w:id="0">
    <w:p w:rsidR="004D278B" w:rsidRDefault="004D278B" w:rsidP="003E574E">
      <w:pPr>
        <w:spacing w:line="240" w:lineRule="auto"/>
      </w:pPr>
      <w:r>
        <w:continuationSeparator/>
      </w:r>
    </w:p>
  </w:footnote>
  <w:footnote w:type="continuationNotice" w:id="1">
    <w:p w:rsidR="004D278B" w:rsidRDefault="004D278B">
      <w:pPr>
        <w:spacing w:before="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3F1097F2"/>
    <w:lvl w:ilvl="0">
      <w:start w:val="1"/>
      <w:numFmt w:val="bullet"/>
      <w:pStyle w:val="NoteLevel1"/>
      <w:lvlText w:val=""/>
      <w:lvlJc w:val="left"/>
      <w:pPr>
        <w:tabs>
          <w:tab w:val="num" w:pos="-828"/>
        </w:tabs>
        <w:ind w:left="-828" w:firstLine="0"/>
      </w:pPr>
      <w:rPr>
        <w:rFonts w:ascii="Symbol" w:hAnsi="Symbol" w:hint="default"/>
      </w:rPr>
    </w:lvl>
    <w:lvl w:ilvl="1">
      <w:start w:val="1"/>
      <w:numFmt w:val="bullet"/>
      <w:lvlText w:val=""/>
      <w:lvlJc w:val="left"/>
      <w:pPr>
        <w:tabs>
          <w:tab w:val="num" w:pos="-108"/>
        </w:tabs>
        <w:ind w:left="252" w:hanging="360"/>
      </w:pPr>
      <w:rPr>
        <w:rFonts w:ascii="Symbol" w:hAnsi="Symbol" w:hint="default"/>
      </w:rPr>
    </w:lvl>
    <w:lvl w:ilvl="2">
      <w:start w:val="1"/>
      <w:numFmt w:val="bullet"/>
      <w:lvlText w:val=""/>
      <w:lvlJc w:val="left"/>
      <w:pPr>
        <w:tabs>
          <w:tab w:val="num" w:pos="612"/>
        </w:tabs>
        <w:ind w:left="972" w:hanging="360"/>
      </w:pPr>
      <w:rPr>
        <w:rFonts w:ascii="Wingdings" w:hAnsi="Wingdings" w:hint="default"/>
      </w:rPr>
    </w:lvl>
    <w:lvl w:ilvl="3">
      <w:start w:val="1"/>
      <w:numFmt w:val="bullet"/>
      <w:lvlText w:val=""/>
      <w:lvlJc w:val="left"/>
      <w:pPr>
        <w:tabs>
          <w:tab w:val="num" w:pos="1332"/>
        </w:tabs>
        <w:ind w:left="1692" w:hanging="360"/>
      </w:pPr>
      <w:rPr>
        <w:rFonts w:ascii="Wingdings" w:hAnsi="Wingdings" w:hint="default"/>
      </w:rPr>
    </w:lvl>
    <w:lvl w:ilvl="4">
      <w:start w:val="1"/>
      <w:numFmt w:val="bullet"/>
      <w:lvlText w:val=""/>
      <w:lvlJc w:val="left"/>
      <w:pPr>
        <w:tabs>
          <w:tab w:val="num" w:pos="2052"/>
        </w:tabs>
        <w:ind w:left="2412" w:hanging="360"/>
      </w:pPr>
      <w:rPr>
        <w:rFonts w:ascii="Wingdings" w:hAnsi="Wingdings" w:hint="default"/>
      </w:rPr>
    </w:lvl>
    <w:lvl w:ilvl="5">
      <w:start w:val="1"/>
      <w:numFmt w:val="bullet"/>
      <w:lvlText w:val=""/>
      <w:lvlJc w:val="left"/>
      <w:pPr>
        <w:tabs>
          <w:tab w:val="num" w:pos="2772"/>
        </w:tabs>
        <w:ind w:left="3132" w:hanging="360"/>
      </w:pPr>
      <w:rPr>
        <w:rFonts w:ascii="Symbol" w:hAnsi="Symbol" w:hint="default"/>
      </w:rPr>
    </w:lvl>
    <w:lvl w:ilvl="6">
      <w:start w:val="1"/>
      <w:numFmt w:val="bullet"/>
      <w:lvlText w:val="o"/>
      <w:lvlJc w:val="left"/>
      <w:pPr>
        <w:tabs>
          <w:tab w:val="num" w:pos="3492"/>
        </w:tabs>
        <w:ind w:left="3852" w:hanging="360"/>
      </w:pPr>
      <w:rPr>
        <w:rFonts w:ascii="Courier New" w:hAnsi="Courier New" w:cs="Courier New" w:hint="default"/>
      </w:rPr>
    </w:lvl>
    <w:lvl w:ilvl="7">
      <w:start w:val="1"/>
      <w:numFmt w:val="bullet"/>
      <w:lvlText w:val=""/>
      <w:lvlJc w:val="left"/>
      <w:pPr>
        <w:tabs>
          <w:tab w:val="num" w:pos="4212"/>
        </w:tabs>
        <w:ind w:left="4572" w:hanging="360"/>
      </w:pPr>
      <w:rPr>
        <w:rFonts w:ascii="Wingdings" w:hAnsi="Wingdings" w:hint="default"/>
      </w:rPr>
    </w:lvl>
    <w:lvl w:ilvl="8">
      <w:start w:val="1"/>
      <w:numFmt w:val="bullet"/>
      <w:lvlText w:val=""/>
      <w:lvlJc w:val="left"/>
      <w:pPr>
        <w:tabs>
          <w:tab w:val="num" w:pos="4932"/>
        </w:tabs>
        <w:ind w:left="5292" w:hanging="360"/>
      </w:pPr>
      <w:rPr>
        <w:rFonts w:ascii="Wingdings" w:hAnsi="Wingdings" w:hint="default"/>
      </w:rPr>
    </w:lvl>
  </w:abstractNum>
  <w:abstractNum w:abstractNumId="1" w15:restartNumberingAfterBreak="0">
    <w:nsid w:val="003D41F7"/>
    <w:multiLevelType w:val="hybridMultilevel"/>
    <w:tmpl w:val="CC64C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01B83"/>
    <w:multiLevelType w:val="hybridMultilevel"/>
    <w:tmpl w:val="9968D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0426D"/>
    <w:multiLevelType w:val="hybridMultilevel"/>
    <w:tmpl w:val="C7221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AC56CC"/>
    <w:multiLevelType w:val="hybridMultilevel"/>
    <w:tmpl w:val="C23A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67EC9"/>
    <w:multiLevelType w:val="hybridMultilevel"/>
    <w:tmpl w:val="D7D0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6049A"/>
    <w:multiLevelType w:val="hybridMultilevel"/>
    <w:tmpl w:val="89A27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731BE2"/>
    <w:multiLevelType w:val="hybridMultilevel"/>
    <w:tmpl w:val="6FBC0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6771F"/>
    <w:multiLevelType w:val="hybridMultilevel"/>
    <w:tmpl w:val="AECAE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D6654"/>
    <w:multiLevelType w:val="hybridMultilevel"/>
    <w:tmpl w:val="FD400676"/>
    <w:lvl w:ilvl="0" w:tplc="08090005">
      <w:start w:val="1"/>
      <w:numFmt w:val="bullet"/>
      <w:lvlText w:val=""/>
      <w:lvlJc w:val="left"/>
      <w:pPr>
        <w:ind w:left="1692" w:hanging="360"/>
      </w:pPr>
      <w:rPr>
        <w:rFonts w:ascii="Wingdings" w:hAnsi="Wingdings" w:hint="default"/>
      </w:rPr>
    </w:lvl>
    <w:lvl w:ilvl="1" w:tplc="08090003" w:tentative="1">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10" w15:restartNumberingAfterBreak="0">
    <w:nsid w:val="49284090"/>
    <w:multiLevelType w:val="hybridMultilevel"/>
    <w:tmpl w:val="F6501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6B1FDB"/>
    <w:multiLevelType w:val="hybridMultilevel"/>
    <w:tmpl w:val="B5400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D637EB"/>
    <w:multiLevelType w:val="hybridMultilevel"/>
    <w:tmpl w:val="BCDE3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FF0766"/>
    <w:multiLevelType w:val="hybridMultilevel"/>
    <w:tmpl w:val="D76C0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2"/>
  </w:num>
  <w:num w:numId="4">
    <w:abstractNumId w:val="6"/>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4"/>
  </w:num>
  <w:num w:numId="26">
    <w:abstractNumId w:val="11"/>
  </w:num>
  <w:num w:numId="27">
    <w:abstractNumId w:val="5"/>
  </w:num>
  <w:num w:numId="28">
    <w:abstractNumId w:val="2"/>
  </w:num>
  <w:num w:numId="29">
    <w:abstractNumId w:val="10"/>
  </w:num>
  <w:num w:numId="30">
    <w:abstractNumId w:val="8"/>
  </w:num>
  <w:num w:numId="31">
    <w:abstractNumId w:val="7"/>
  </w:num>
  <w:num w:numId="32">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isplayBackgroundShape/>
  <w:proofState w:spelling="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D3E"/>
    <w:rsid w:val="00001B10"/>
    <w:rsid w:val="00006847"/>
    <w:rsid w:val="000106C6"/>
    <w:rsid w:val="00015350"/>
    <w:rsid w:val="00015943"/>
    <w:rsid w:val="00020CC2"/>
    <w:rsid w:val="000244CA"/>
    <w:rsid w:val="00027207"/>
    <w:rsid w:val="00037AFF"/>
    <w:rsid w:val="000401ED"/>
    <w:rsid w:val="0004227D"/>
    <w:rsid w:val="0004546D"/>
    <w:rsid w:val="0004649A"/>
    <w:rsid w:val="0005007F"/>
    <w:rsid w:val="000500A6"/>
    <w:rsid w:val="000500D0"/>
    <w:rsid w:val="00053771"/>
    <w:rsid w:val="00054458"/>
    <w:rsid w:val="0005466F"/>
    <w:rsid w:val="00055D53"/>
    <w:rsid w:val="000610A7"/>
    <w:rsid w:val="00070141"/>
    <w:rsid w:val="00070800"/>
    <w:rsid w:val="00072979"/>
    <w:rsid w:val="00081890"/>
    <w:rsid w:val="00084BE3"/>
    <w:rsid w:val="00086CAA"/>
    <w:rsid w:val="00092D86"/>
    <w:rsid w:val="000A59D3"/>
    <w:rsid w:val="000A64DC"/>
    <w:rsid w:val="000B1F12"/>
    <w:rsid w:val="000B4E55"/>
    <w:rsid w:val="000B526E"/>
    <w:rsid w:val="000B64B3"/>
    <w:rsid w:val="000C03B9"/>
    <w:rsid w:val="000C197F"/>
    <w:rsid w:val="000C1C59"/>
    <w:rsid w:val="000C4F2F"/>
    <w:rsid w:val="000C615D"/>
    <w:rsid w:val="000C6406"/>
    <w:rsid w:val="000D069B"/>
    <w:rsid w:val="000D1FCA"/>
    <w:rsid w:val="000D7D08"/>
    <w:rsid w:val="000E3C5A"/>
    <w:rsid w:val="000E4EC7"/>
    <w:rsid w:val="000E7819"/>
    <w:rsid w:val="000F0C37"/>
    <w:rsid w:val="000F10BA"/>
    <w:rsid w:val="000F1114"/>
    <w:rsid w:val="000F251F"/>
    <w:rsid w:val="000F52C8"/>
    <w:rsid w:val="00101F00"/>
    <w:rsid w:val="00102EC7"/>
    <w:rsid w:val="00103AFA"/>
    <w:rsid w:val="00104702"/>
    <w:rsid w:val="00105417"/>
    <w:rsid w:val="00106431"/>
    <w:rsid w:val="00106854"/>
    <w:rsid w:val="001206D8"/>
    <w:rsid w:val="00120D3E"/>
    <w:rsid w:val="0012158B"/>
    <w:rsid w:val="00122460"/>
    <w:rsid w:val="00123B8F"/>
    <w:rsid w:val="00127B55"/>
    <w:rsid w:val="00135843"/>
    <w:rsid w:val="00142C2E"/>
    <w:rsid w:val="00143240"/>
    <w:rsid w:val="00147494"/>
    <w:rsid w:val="00154048"/>
    <w:rsid w:val="00162E7B"/>
    <w:rsid w:val="00166EF7"/>
    <w:rsid w:val="0017027F"/>
    <w:rsid w:val="00170EEB"/>
    <w:rsid w:val="00171F86"/>
    <w:rsid w:val="00174246"/>
    <w:rsid w:val="00177861"/>
    <w:rsid w:val="00180BEA"/>
    <w:rsid w:val="0018296B"/>
    <w:rsid w:val="00184A38"/>
    <w:rsid w:val="00192378"/>
    <w:rsid w:val="00196506"/>
    <w:rsid w:val="00197E9C"/>
    <w:rsid w:val="001A0AC3"/>
    <w:rsid w:val="001A54B6"/>
    <w:rsid w:val="001B1C16"/>
    <w:rsid w:val="001B5400"/>
    <w:rsid w:val="001C0538"/>
    <w:rsid w:val="001C1AA9"/>
    <w:rsid w:val="001C2431"/>
    <w:rsid w:val="001C6434"/>
    <w:rsid w:val="001C68CB"/>
    <w:rsid w:val="001C7270"/>
    <w:rsid w:val="001C7538"/>
    <w:rsid w:val="001D7726"/>
    <w:rsid w:val="001E2B30"/>
    <w:rsid w:val="001E4819"/>
    <w:rsid w:val="001E582B"/>
    <w:rsid w:val="001F4B16"/>
    <w:rsid w:val="00204D7B"/>
    <w:rsid w:val="0020618A"/>
    <w:rsid w:val="00212F56"/>
    <w:rsid w:val="002151FB"/>
    <w:rsid w:val="0021520B"/>
    <w:rsid w:val="00215E9F"/>
    <w:rsid w:val="00216E29"/>
    <w:rsid w:val="002246FB"/>
    <w:rsid w:val="00225C16"/>
    <w:rsid w:val="00232173"/>
    <w:rsid w:val="0023584D"/>
    <w:rsid w:val="0024106A"/>
    <w:rsid w:val="002442D0"/>
    <w:rsid w:val="00252BE1"/>
    <w:rsid w:val="002572AA"/>
    <w:rsid w:val="0027100F"/>
    <w:rsid w:val="00273138"/>
    <w:rsid w:val="0028036A"/>
    <w:rsid w:val="00294630"/>
    <w:rsid w:val="002A274E"/>
    <w:rsid w:val="002A562F"/>
    <w:rsid w:val="002B45AE"/>
    <w:rsid w:val="002B52E7"/>
    <w:rsid w:val="002B5397"/>
    <w:rsid w:val="002C18CD"/>
    <w:rsid w:val="002D782C"/>
    <w:rsid w:val="002E38E3"/>
    <w:rsid w:val="002E546F"/>
    <w:rsid w:val="002F20BB"/>
    <w:rsid w:val="002F6BD7"/>
    <w:rsid w:val="00302BA8"/>
    <w:rsid w:val="003041C4"/>
    <w:rsid w:val="003051C2"/>
    <w:rsid w:val="003244F7"/>
    <w:rsid w:val="0032491E"/>
    <w:rsid w:val="00333287"/>
    <w:rsid w:val="003418E5"/>
    <w:rsid w:val="0035647D"/>
    <w:rsid w:val="0036322C"/>
    <w:rsid w:val="0036583F"/>
    <w:rsid w:val="003710ED"/>
    <w:rsid w:val="00372195"/>
    <w:rsid w:val="00372E3D"/>
    <w:rsid w:val="0037631C"/>
    <w:rsid w:val="00380582"/>
    <w:rsid w:val="003816D2"/>
    <w:rsid w:val="003901A1"/>
    <w:rsid w:val="003901A3"/>
    <w:rsid w:val="003930E5"/>
    <w:rsid w:val="0039493D"/>
    <w:rsid w:val="00395053"/>
    <w:rsid w:val="00396B93"/>
    <w:rsid w:val="003A016C"/>
    <w:rsid w:val="003A37F8"/>
    <w:rsid w:val="003A40B6"/>
    <w:rsid w:val="003B7C32"/>
    <w:rsid w:val="003B7E67"/>
    <w:rsid w:val="003C4BF1"/>
    <w:rsid w:val="003C6663"/>
    <w:rsid w:val="003C6A71"/>
    <w:rsid w:val="003C703E"/>
    <w:rsid w:val="003C79B7"/>
    <w:rsid w:val="003D7643"/>
    <w:rsid w:val="003E0B05"/>
    <w:rsid w:val="003E574E"/>
    <w:rsid w:val="003E582B"/>
    <w:rsid w:val="003E59C0"/>
    <w:rsid w:val="003E5AE2"/>
    <w:rsid w:val="003F10B0"/>
    <w:rsid w:val="003F5073"/>
    <w:rsid w:val="003F65FA"/>
    <w:rsid w:val="003F7D85"/>
    <w:rsid w:val="00414427"/>
    <w:rsid w:val="00415C5A"/>
    <w:rsid w:val="00416121"/>
    <w:rsid w:val="00424545"/>
    <w:rsid w:val="00426480"/>
    <w:rsid w:val="004321A3"/>
    <w:rsid w:val="004326A1"/>
    <w:rsid w:val="0043613A"/>
    <w:rsid w:val="00453A69"/>
    <w:rsid w:val="0045591A"/>
    <w:rsid w:val="00457809"/>
    <w:rsid w:val="00462CDB"/>
    <w:rsid w:val="004633E9"/>
    <w:rsid w:val="00463C39"/>
    <w:rsid w:val="00464D2A"/>
    <w:rsid w:val="00466226"/>
    <w:rsid w:val="0047213A"/>
    <w:rsid w:val="00473057"/>
    <w:rsid w:val="00474B56"/>
    <w:rsid w:val="00476B4F"/>
    <w:rsid w:val="00482594"/>
    <w:rsid w:val="0048448F"/>
    <w:rsid w:val="00486B72"/>
    <w:rsid w:val="00492B45"/>
    <w:rsid w:val="004941F4"/>
    <w:rsid w:val="00496DBA"/>
    <w:rsid w:val="004A5E0F"/>
    <w:rsid w:val="004A7591"/>
    <w:rsid w:val="004B0282"/>
    <w:rsid w:val="004B293E"/>
    <w:rsid w:val="004B4277"/>
    <w:rsid w:val="004B6DEC"/>
    <w:rsid w:val="004C2BCA"/>
    <w:rsid w:val="004D0BD8"/>
    <w:rsid w:val="004D147E"/>
    <w:rsid w:val="004D278B"/>
    <w:rsid w:val="004D5034"/>
    <w:rsid w:val="004E4B3C"/>
    <w:rsid w:val="004E4CA5"/>
    <w:rsid w:val="004F5B64"/>
    <w:rsid w:val="004F64A0"/>
    <w:rsid w:val="00500175"/>
    <w:rsid w:val="00504B55"/>
    <w:rsid w:val="005149F9"/>
    <w:rsid w:val="005166C8"/>
    <w:rsid w:val="00520C0B"/>
    <w:rsid w:val="00522480"/>
    <w:rsid w:val="00523DBF"/>
    <w:rsid w:val="00526327"/>
    <w:rsid w:val="00527E41"/>
    <w:rsid w:val="00532670"/>
    <w:rsid w:val="0053747F"/>
    <w:rsid w:val="00543EA6"/>
    <w:rsid w:val="00545FAA"/>
    <w:rsid w:val="00546BE1"/>
    <w:rsid w:val="005474A8"/>
    <w:rsid w:val="0055095C"/>
    <w:rsid w:val="00553CAD"/>
    <w:rsid w:val="005552EA"/>
    <w:rsid w:val="005553FA"/>
    <w:rsid w:val="00556418"/>
    <w:rsid w:val="0056031D"/>
    <w:rsid w:val="00561C79"/>
    <w:rsid w:val="005642E2"/>
    <w:rsid w:val="00564611"/>
    <w:rsid w:val="0056462F"/>
    <w:rsid w:val="00571320"/>
    <w:rsid w:val="0057658D"/>
    <w:rsid w:val="00583B79"/>
    <w:rsid w:val="00593664"/>
    <w:rsid w:val="005A3630"/>
    <w:rsid w:val="005B0195"/>
    <w:rsid w:val="005B3687"/>
    <w:rsid w:val="005B45F9"/>
    <w:rsid w:val="005C132E"/>
    <w:rsid w:val="005C300D"/>
    <w:rsid w:val="005C3182"/>
    <w:rsid w:val="005C7B4A"/>
    <w:rsid w:val="005D2A62"/>
    <w:rsid w:val="005E2613"/>
    <w:rsid w:val="005E68AF"/>
    <w:rsid w:val="005F3730"/>
    <w:rsid w:val="005F6941"/>
    <w:rsid w:val="005F6C46"/>
    <w:rsid w:val="00600F2B"/>
    <w:rsid w:val="00605835"/>
    <w:rsid w:val="00612154"/>
    <w:rsid w:val="00613827"/>
    <w:rsid w:val="006163D2"/>
    <w:rsid w:val="006167E0"/>
    <w:rsid w:val="006323A3"/>
    <w:rsid w:val="00643CF3"/>
    <w:rsid w:val="006527D2"/>
    <w:rsid w:val="00655AA5"/>
    <w:rsid w:val="00670911"/>
    <w:rsid w:val="00670FA0"/>
    <w:rsid w:val="00671160"/>
    <w:rsid w:val="0067134D"/>
    <w:rsid w:val="00671A1C"/>
    <w:rsid w:val="006775B0"/>
    <w:rsid w:val="00683B0B"/>
    <w:rsid w:val="0068507A"/>
    <w:rsid w:val="00694DF3"/>
    <w:rsid w:val="00696912"/>
    <w:rsid w:val="006A382D"/>
    <w:rsid w:val="006A544C"/>
    <w:rsid w:val="006B0354"/>
    <w:rsid w:val="006B35B0"/>
    <w:rsid w:val="006C535F"/>
    <w:rsid w:val="006C5AAF"/>
    <w:rsid w:val="006D0E9D"/>
    <w:rsid w:val="006D46E3"/>
    <w:rsid w:val="006E345C"/>
    <w:rsid w:val="006F359B"/>
    <w:rsid w:val="006F46A0"/>
    <w:rsid w:val="007004E7"/>
    <w:rsid w:val="00706EDF"/>
    <w:rsid w:val="007115BC"/>
    <w:rsid w:val="0071679D"/>
    <w:rsid w:val="00717560"/>
    <w:rsid w:val="007211B3"/>
    <w:rsid w:val="00724E4A"/>
    <w:rsid w:val="00733C7F"/>
    <w:rsid w:val="007346FC"/>
    <w:rsid w:val="00734833"/>
    <w:rsid w:val="007353D1"/>
    <w:rsid w:val="00736F5D"/>
    <w:rsid w:val="00741D0B"/>
    <w:rsid w:val="00743CEA"/>
    <w:rsid w:val="00751227"/>
    <w:rsid w:val="007519E4"/>
    <w:rsid w:val="00754A83"/>
    <w:rsid w:val="00761719"/>
    <w:rsid w:val="00761BA8"/>
    <w:rsid w:val="00764446"/>
    <w:rsid w:val="0076456F"/>
    <w:rsid w:val="007659C4"/>
    <w:rsid w:val="00766D0B"/>
    <w:rsid w:val="00774DEE"/>
    <w:rsid w:val="00775574"/>
    <w:rsid w:val="00787B89"/>
    <w:rsid w:val="007901A0"/>
    <w:rsid w:val="00796725"/>
    <w:rsid w:val="007A2EB3"/>
    <w:rsid w:val="007A7AE8"/>
    <w:rsid w:val="007B138D"/>
    <w:rsid w:val="007B6898"/>
    <w:rsid w:val="007C53E0"/>
    <w:rsid w:val="007C5BD6"/>
    <w:rsid w:val="007E303A"/>
    <w:rsid w:val="007E31D1"/>
    <w:rsid w:val="007E6F66"/>
    <w:rsid w:val="007F0600"/>
    <w:rsid w:val="007F078D"/>
    <w:rsid w:val="007F41F9"/>
    <w:rsid w:val="007F4796"/>
    <w:rsid w:val="00800176"/>
    <w:rsid w:val="008007DA"/>
    <w:rsid w:val="00801C55"/>
    <w:rsid w:val="0080203C"/>
    <w:rsid w:val="008059B2"/>
    <w:rsid w:val="00805A41"/>
    <w:rsid w:val="008074CC"/>
    <w:rsid w:val="00807E62"/>
    <w:rsid w:val="00812DEC"/>
    <w:rsid w:val="008156A9"/>
    <w:rsid w:val="008261F2"/>
    <w:rsid w:val="00826E58"/>
    <w:rsid w:val="0082790B"/>
    <w:rsid w:val="00827A87"/>
    <w:rsid w:val="00840804"/>
    <w:rsid w:val="008532E2"/>
    <w:rsid w:val="008539FC"/>
    <w:rsid w:val="00861022"/>
    <w:rsid w:val="0086235F"/>
    <w:rsid w:val="0087142D"/>
    <w:rsid w:val="008820E0"/>
    <w:rsid w:val="00883AB3"/>
    <w:rsid w:val="0088479C"/>
    <w:rsid w:val="00884DAB"/>
    <w:rsid w:val="00885E41"/>
    <w:rsid w:val="00890FB6"/>
    <w:rsid w:val="00891446"/>
    <w:rsid w:val="008A4301"/>
    <w:rsid w:val="008A5988"/>
    <w:rsid w:val="008A62C6"/>
    <w:rsid w:val="008B0C34"/>
    <w:rsid w:val="008B3AD2"/>
    <w:rsid w:val="008B4676"/>
    <w:rsid w:val="008D0A2D"/>
    <w:rsid w:val="008E065E"/>
    <w:rsid w:val="008E4B67"/>
    <w:rsid w:val="008E54A0"/>
    <w:rsid w:val="008F04C3"/>
    <w:rsid w:val="008F3C72"/>
    <w:rsid w:val="008F69EF"/>
    <w:rsid w:val="00901374"/>
    <w:rsid w:val="00901438"/>
    <w:rsid w:val="009044EE"/>
    <w:rsid w:val="00904CED"/>
    <w:rsid w:val="00904D09"/>
    <w:rsid w:val="00910BD7"/>
    <w:rsid w:val="0091408B"/>
    <w:rsid w:val="00916F5A"/>
    <w:rsid w:val="00924F7A"/>
    <w:rsid w:val="0092724D"/>
    <w:rsid w:val="00937C25"/>
    <w:rsid w:val="00944D22"/>
    <w:rsid w:val="00953097"/>
    <w:rsid w:val="009547A0"/>
    <w:rsid w:val="00955703"/>
    <w:rsid w:val="00956B9D"/>
    <w:rsid w:val="00957E00"/>
    <w:rsid w:val="00960333"/>
    <w:rsid w:val="009629D1"/>
    <w:rsid w:val="009630BF"/>
    <w:rsid w:val="00966C5E"/>
    <w:rsid w:val="00970C38"/>
    <w:rsid w:val="0097117D"/>
    <w:rsid w:val="00971792"/>
    <w:rsid w:val="00975506"/>
    <w:rsid w:val="009759E5"/>
    <w:rsid w:val="00981096"/>
    <w:rsid w:val="00984919"/>
    <w:rsid w:val="009855B2"/>
    <w:rsid w:val="00986ABE"/>
    <w:rsid w:val="00992726"/>
    <w:rsid w:val="00995C68"/>
    <w:rsid w:val="009B1996"/>
    <w:rsid w:val="009B22DB"/>
    <w:rsid w:val="009B63E2"/>
    <w:rsid w:val="009B668C"/>
    <w:rsid w:val="009B6938"/>
    <w:rsid w:val="009B6D46"/>
    <w:rsid w:val="009B7677"/>
    <w:rsid w:val="009C06AF"/>
    <w:rsid w:val="009C08EA"/>
    <w:rsid w:val="009C099D"/>
    <w:rsid w:val="009C0B05"/>
    <w:rsid w:val="009C1011"/>
    <w:rsid w:val="009C30F4"/>
    <w:rsid w:val="009C787F"/>
    <w:rsid w:val="009D2809"/>
    <w:rsid w:val="009D2E75"/>
    <w:rsid w:val="009D4FEF"/>
    <w:rsid w:val="009D547E"/>
    <w:rsid w:val="009D5DB9"/>
    <w:rsid w:val="009D7BFE"/>
    <w:rsid w:val="009E1E1C"/>
    <w:rsid w:val="009E32E4"/>
    <w:rsid w:val="009E3BE4"/>
    <w:rsid w:val="009E6AB5"/>
    <w:rsid w:val="009E79E5"/>
    <w:rsid w:val="009F138B"/>
    <w:rsid w:val="009F1C3A"/>
    <w:rsid w:val="009F7A9F"/>
    <w:rsid w:val="00A007E6"/>
    <w:rsid w:val="00A00898"/>
    <w:rsid w:val="00A0146D"/>
    <w:rsid w:val="00A026D5"/>
    <w:rsid w:val="00A03500"/>
    <w:rsid w:val="00A03E01"/>
    <w:rsid w:val="00A06C4D"/>
    <w:rsid w:val="00A07E1A"/>
    <w:rsid w:val="00A11543"/>
    <w:rsid w:val="00A1290B"/>
    <w:rsid w:val="00A16340"/>
    <w:rsid w:val="00A20445"/>
    <w:rsid w:val="00A32F2E"/>
    <w:rsid w:val="00A377AE"/>
    <w:rsid w:val="00A43521"/>
    <w:rsid w:val="00A44D61"/>
    <w:rsid w:val="00A47D94"/>
    <w:rsid w:val="00A502B3"/>
    <w:rsid w:val="00A61E1E"/>
    <w:rsid w:val="00A63757"/>
    <w:rsid w:val="00A67F24"/>
    <w:rsid w:val="00A81638"/>
    <w:rsid w:val="00A817DE"/>
    <w:rsid w:val="00A84169"/>
    <w:rsid w:val="00A879F2"/>
    <w:rsid w:val="00A92943"/>
    <w:rsid w:val="00A934BB"/>
    <w:rsid w:val="00A957E0"/>
    <w:rsid w:val="00AA2EE2"/>
    <w:rsid w:val="00AA3E9B"/>
    <w:rsid w:val="00AA5E9A"/>
    <w:rsid w:val="00AB1FCA"/>
    <w:rsid w:val="00AB7B6D"/>
    <w:rsid w:val="00AC422C"/>
    <w:rsid w:val="00AC4B88"/>
    <w:rsid w:val="00AC58DF"/>
    <w:rsid w:val="00AC641D"/>
    <w:rsid w:val="00AC7CFB"/>
    <w:rsid w:val="00AD07AF"/>
    <w:rsid w:val="00AD21A9"/>
    <w:rsid w:val="00AD2325"/>
    <w:rsid w:val="00AE3B49"/>
    <w:rsid w:val="00AE4507"/>
    <w:rsid w:val="00AF1071"/>
    <w:rsid w:val="00AF26BE"/>
    <w:rsid w:val="00B02894"/>
    <w:rsid w:val="00B03E56"/>
    <w:rsid w:val="00B071F9"/>
    <w:rsid w:val="00B12A9D"/>
    <w:rsid w:val="00B15D7B"/>
    <w:rsid w:val="00B208CF"/>
    <w:rsid w:val="00B2382B"/>
    <w:rsid w:val="00B241AF"/>
    <w:rsid w:val="00B2608B"/>
    <w:rsid w:val="00B42DC8"/>
    <w:rsid w:val="00B47C38"/>
    <w:rsid w:val="00B531CA"/>
    <w:rsid w:val="00B57775"/>
    <w:rsid w:val="00B60B84"/>
    <w:rsid w:val="00B630F3"/>
    <w:rsid w:val="00B64D6F"/>
    <w:rsid w:val="00B65495"/>
    <w:rsid w:val="00B77201"/>
    <w:rsid w:val="00B77C3B"/>
    <w:rsid w:val="00B81690"/>
    <w:rsid w:val="00B85E3D"/>
    <w:rsid w:val="00B945C9"/>
    <w:rsid w:val="00B9584B"/>
    <w:rsid w:val="00B9775B"/>
    <w:rsid w:val="00BA168E"/>
    <w:rsid w:val="00BB4661"/>
    <w:rsid w:val="00BC1A30"/>
    <w:rsid w:val="00BC2A33"/>
    <w:rsid w:val="00BC470B"/>
    <w:rsid w:val="00BC6546"/>
    <w:rsid w:val="00BD2587"/>
    <w:rsid w:val="00BD5A25"/>
    <w:rsid w:val="00BE1C05"/>
    <w:rsid w:val="00BE3D0A"/>
    <w:rsid w:val="00BF26C2"/>
    <w:rsid w:val="00BF2DD7"/>
    <w:rsid w:val="00C04748"/>
    <w:rsid w:val="00C0493C"/>
    <w:rsid w:val="00C04C1D"/>
    <w:rsid w:val="00C061F6"/>
    <w:rsid w:val="00C136B6"/>
    <w:rsid w:val="00C16BDE"/>
    <w:rsid w:val="00C22446"/>
    <w:rsid w:val="00C24F9C"/>
    <w:rsid w:val="00C32D84"/>
    <w:rsid w:val="00C34733"/>
    <w:rsid w:val="00C378C2"/>
    <w:rsid w:val="00C37A5D"/>
    <w:rsid w:val="00C44335"/>
    <w:rsid w:val="00C53509"/>
    <w:rsid w:val="00C61DD2"/>
    <w:rsid w:val="00C629B4"/>
    <w:rsid w:val="00C64ADA"/>
    <w:rsid w:val="00C67B7F"/>
    <w:rsid w:val="00C73AB3"/>
    <w:rsid w:val="00C809AE"/>
    <w:rsid w:val="00C828BD"/>
    <w:rsid w:val="00C83F4D"/>
    <w:rsid w:val="00C86559"/>
    <w:rsid w:val="00C933BC"/>
    <w:rsid w:val="00C9464C"/>
    <w:rsid w:val="00C946B5"/>
    <w:rsid w:val="00CA1E97"/>
    <w:rsid w:val="00CA2B77"/>
    <w:rsid w:val="00CA463E"/>
    <w:rsid w:val="00CA5738"/>
    <w:rsid w:val="00CB4CB7"/>
    <w:rsid w:val="00CC0A00"/>
    <w:rsid w:val="00CC13F4"/>
    <w:rsid w:val="00CC7599"/>
    <w:rsid w:val="00CD294B"/>
    <w:rsid w:val="00CD5DC6"/>
    <w:rsid w:val="00CE2A2F"/>
    <w:rsid w:val="00CE42A5"/>
    <w:rsid w:val="00CE4F60"/>
    <w:rsid w:val="00CF1F77"/>
    <w:rsid w:val="00CF2916"/>
    <w:rsid w:val="00D0255C"/>
    <w:rsid w:val="00D0347A"/>
    <w:rsid w:val="00D05FDE"/>
    <w:rsid w:val="00D06E50"/>
    <w:rsid w:val="00D07B3C"/>
    <w:rsid w:val="00D1417C"/>
    <w:rsid w:val="00D14317"/>
    <w:rsid w:val="00D15BC8"/>
    <w:rsid w:val="00D21791"/>
    <w:rsid w:val="00D220C3"/>
    <w:rsid w:val="00D22770"/>
    <w:rsid w:val="00D234E2"/>
    <w:rsid w:val="00D32018"/>
    <w:rsid w:val="00D34725"/>
    <w:rsid w:val="00D3740F"/>
    <w:rsid w:val="00D4259F"/>
    <w:rsid w:val="00D4291C"/>
    <w:rsid w:val="00D51E6C"/>
    <w:rsid w:val="00D57429"/>
    <w:rsid w:val="00D57D5F"/>
    <w:rsid w:val="00D6093A"/>
    <w:rsid w:val="00D62866"/>
    <w:rsid w:val="00D62A41"/>
    <w:rsid w:val="00D6742A"/>
    <w:rsid w:val="00D70A4A"/>
    <w:rsid w:val="00D75218"/>
    <w:rsid w:val="00D75388"/>
    <w:rsid w:val="00D763B8"/>
    <w:rsid w:val="00D85048"/>
    <w:rsid w:val="00D937B6"/>
    <w:rsid w:val="00D948B7"/>
    <w:rsid w:val="00D96A98"/>
    <w:rsid w:val="00DA3098"/>
    <w:rsid w:val="00DA539B"/>
    <w:rsid w:val="00DA56A4"/>
    <w:rsid w:val="00DA5BBC"/>
    <w:rsid w:val="00DB0BEC"/>
    <w:rsid w:val="00DB3588"/>
    <w:rsid w:val="00DB617E"/>
    <w:rsid w:val="00DB6CDA"/>
    <w:rsid w:val="00DC0071"/>
    <w:rsid w:val="00DC0634"/>
    <w:rsid w:val="00DC1A83"/>
    <w:rsid w:val="00DD06BE"/>
    <w:rsid w:val="00DD647B"/>
    <w:rsid w:val="00DD6925"/>
    <w:rsid w:val="00DD7C99"/>
    <w:rsid w:val="00DE0BA0"/>
    <w:rsid w:val="00DE0DB0"/>
    <w:rsid w:val="00DE1CC1"/>
    <w:rsid w:val="00DE2E39"/>
    <w:rsid w:val="00DE3E4A"/>
    <w:rsid w:val="00DE760D"/>
    <w:rsid w:val="00DF33A5"/>
    <w:rsid w:val="00DF3442"/>
    <w:rsid w:val="00DF48EC"/>
    <w:rsid w:val="00E0116E"/>
    <w:rsid w:val="00E02BF2"/>
    <w:rsid w:val="00E0325E"/>
    <w:rsid w:val="00E05ADE"/>
    <w:rsid w:val="00E070F8"/>
    <w:rsid w:val="00E111B5"/>
    <w:rsid w:val="00E21B8B"/>
    <w:rsid w:val="00E23362"/>
    <w:rsid w:val="00E247EA"/>
    <w:rsid w:val="00E2482E"/>
    <w:rsid w:val="00E33135"/>
    <w:rsid w:val="00E36430"/>
    <w:rsid w:val="00E40A9B"/>
    <w:rsid w:val="00E43C93"/>
    <w:rsid w:val="00E47AAF"/>
    <w:rsid w:val="00E51FA3"/>
    <w:rsid w:val="00E52819"/>
    <w:rsid w:val="00E6399A"/>
    <w:rsid w:val="00E70826"/>
    <w:rsid w:val="00E70F09"/>
    <w:rsid w:val="00E71F73"/>
    <w:rsid w:val="00E76598"/>
    <w:rsid w:val="00E83C99"/>
    <w:rsid w:val="00E845DF"/>
    <w:rsid w:val="00E8691C"/>
    <w:rsid w:val="00EA1FA0"/>
    <w:rsid w:val="00EA2DFA"/>
    <w:rsid w:val="00EA68D6"/>
    <w:rsid w:val="00EB254E"/>
    <w:rsid w:val="00EB2C2F"/>
    <w:rsid w:val="00EC1F91"/>
    <w:rsid w:val="00EC3063"/>
    <w:rsid w:val="00EC7AAC"/>
    <w:rsid w:val="00ED0104"/>
    <w:rsid w:val="00ED681B"/>
    <w:rsid w:val="00ED6E49"/>
    <w:rsid w:val="00EE3E3E"/>
    <w:rsid w:val="00EE75B4"/>
    <w:rsid w:val="00EF0008"/>
    <w:rsid w:val="00EF222E"/>
    <w:rsid w:val="00EF22CE"/>
    <w:rsid w:val="00EF46D1"/>
    <w:rsid w:val="00EF5375"/>
    <w:rsid w:val="00EF6156"/>
    <w:rsid w:val="00F0212D"/>
    <w:rsid w:val="00F03F08"/>
    <w:rsid w:val="00F10905"/>
    <w:rsid w:val="00F10F45"/>
    <w:rsid w:val="00F12854"/>
    <w:rsid w:val="00F1292C"/>
    <w:rsid w:val="00F21AC3"/>
    <w:rsid w:val="00F27DFB"/>
    <w:rsid w:val="00F30D29"/>
    <w:rsid w:val="00F34334"/>
    <w:rsid w:val="00F46E77"/>
    <w:rsid w:val="00F50C1E"/>
    <w:rsid w:val="00F50CAD"/>
    <w:rsid w:val="00F530A3"/>
    <w:rsid w:val="00F54688"/>
    <w:rsid w:val="00F563B5"/>
    <w:rsid w:val="00F5694F"/>
    <w:rsid w:val="00F57C01"/>
    <w:rsid w:val="00F6207B"/>
    <w:rsid w:val="00F65566"/>
    <w:rsid w:val="00F72EC4"/>
    <w:rsid w:val="00F77CE2"/>
    <w:rsid w:val="00F80549"/>
    <w:rsid w:val="00F831FA"/>
    <w:rsid w:val="00F8669A"/>
    <w:rsid w:val="00F92D0C"/>
    <w:rsid w:val="00F947F2"/>
    <w:rsid w:val="00FA24D2"/>
    <w:rsid w:val="00FA2B79"/>
    <w:rsid w:val="00FA36C0"/>
    <w:rsid w:val="00FB3F4A"/>
    <w:rsid w:val="00FB5FE2"/>
    <w:rsid w:val="00FC0694"/>
    <w:rsid w:val="00FC3274"/>
    <w:rsid w:val="00FD1940"/>
    <w:rsid w:val="00FD2AB6"/>
    <w:rsid w:val="00FD698E"/>
    <w:rsid w:val="00FF2C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752DB80D"/>
  <w15:docId w15:val="{3288A3DB-83FD-4B88-B4B2-E4B4154E6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BE4"/>
    <w:pPr>
      <w:suppressAutoHyphens/>
      <w:spacing w:before="140" w:after="0"/>
    </w:pPr>
    <w:rPr>
      <w:rFonts w:ascii="Arial" w:hAnsi="Arial"/>
    </w:rPr>
  </w:style>
  <w:style w:type="paragraph" w:styleId="Heading1">
    <w:name w:val="heading 1"/>
    <w:basedOn w:val="Normal"/>
    <w:next w:val="Normal"/>
    <w:link w:val="Heading1Char"/>
    <w:uiPriority w:val="9"/>
    <w:qFormat/>
    <w:rsid w:val="00482594"/>
    <w:pPr>
      <w:keepNext/>
      <w:keepLines/>
      <w:spacing w:before="360"/>
      <w:outlineLvl w:val="0"/>
    </w:pPr>
    <w:rPr>
      <w:rFonts w:eastAsiaTheme="majorEastAsia" w:cstheme="majorBidi"/>
      <w:b/>
      <w:bCs/>
      <w:color w:val="004874"/>
      <w:sz w:val="28"/>
      <w:szCs w:val="32"/>
    </w:rPr>
  </w:style>
  <w:style w:type="paragraph" w:styleId="Heading2">
    <w:name w:val="heading 2"/>
    <w:basedOn w:val="Normal"/>
    <w:next w:val="Normal"/>
    <w:link w:val="Heading2Char"/>
    <w:uiPriority w:val="9"/>
    <w:unhideWhenUsed/>
    <w:qFormat/>
    <w:rsid w:val="00C64ADA"/>
    <w:pPr>
      <w:keepNext/>
      <w:keepLines/>
      <w:spacing w:before="400" w:line="288" w:lineRule="auto"/>
      <w:outlineLvl w:val="1"/>
    </w:pPr>
    <w:rPr>
      <w:rFonts w:eastAsiaTheme="majorEastAsia" w:cstheme="majorBidi"/>
      <w:b/>
      <w:bCs/>
      <w:color w:val="AD1221"/>
      <w:sz w:val="48"/>
      <w:szCs w:val="26"/>
    </w:rPr>
  </w:style>
  <w:style w:type="paragraph" w:styleId="Heading3">
    <w:name w:val="heading 3"/>
    <w:basedOn w:val="Normal"/>
    <w:next w:val="Normal"/>
    <w:link w:val="Heading3Char"/>
    <w:uiPriority w:val="9"/>
    <w:unhideWhenUsed/>
    <w:qFormat/>
    <w:rsid w:val="002A562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0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BB"/>
    <w:pPr>
      <w:ind w:left="720"/>
      <w:contextualSpacing/>
    </w:pPr>
  </w:style>
  <w:style w:type="paragraph" w:styleId="BalloonText">
    <w:name w:val="Balloon Text"/>
    <w:basedOn w:val="Normal"/>
    <w:link w:val="BalloonTextChar"/>
    <w:uiPriority w:val="99"/>
    <w:semiHidden/>
    <w:unhideWhenUsed/>
    <w:rsid w:val="00D51E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E6C"/>
    <w:rPr>
      <w:rFonts w:ascii="Tahoma" w:hAnsi="Tahoma" w:cs="Tahoma"/>
      <w:sz w:val="16"/>
      <w:szCs w:val="16"/>
    </w:rPr>
  </w:style>
  <w:style w:type="paragraph" w:styleId="Header">
    <w:name w:val="header"/>
    <w:basedOn w:val="Normal"/>
    <w:link w:val="HeaderChar"/>
    <w:uiPriority w:val="99"/>
    <w:unhideWhenUsed/>
    <w:rsid w:val="003E574E"/>
    <w:pPr>
      <w:tabs>
        <w:tab w:val="center" w:pos="4513"/>
        <w:tab w:val="right" w:pos="9026"/>
      </w:tabs>
      <w:spacing w:line="240" w:lineRule="auto"/>
    </w:pPr>
  </w:style>
  <w:style w:type="character" w:customStyle="1" w:styleId="HeaderChar">
    <w:name w:val="Header Char"/>
    <w:basedOn w:val="DefaultParagraphFont"/>
    <w:link w:val="Header"/>
    <w:uiPriority w:val="99"/>
    <w:rsid w:val="003E574E"/>
  </w:style>
  <w:style w:type="paragraph" w:styleId="Footer">
    <w:name w:val="footer"/>
    <w:basedOn w:val="Normal"/>
    <w:link w:val="FooterChar"/>
    <w:uiPriority w:val="99"/>
    <w:unhideWhenUsed/>
    <w:rsid w:val="003E574E"/>
    <w:pPr>
      <w:tabs>
        <w:tab w:val="center" w:pos="4513"/>
        <w:tab w:val="right" w:pos="9026"/>
      </w:tabs>
      <w:spacing w:line="240" w:lineRule="auto"/>
    </w:pPr>
  </w:style>
  <w:style w:type="character" w:customStyle="1" w:styleId="FooterChar">
    <w:name w:val="Footer Char"/>
    <w:basedOn w:val="DefaultParagraphFont"/>
    <w:link w:val="Footer"/>
    <w:uiPriority w:val="99"/>
    <w:rsid w:val="003E574E"/>
  </w:style>
  <w:style w:type="paragraph" w:styleId="FootnoteText">
    <w:name w:val="footnote text"/>
    <w:basedOn w:val="Normal"/>
    <w:link w:val="FootnoteTextChar"/>
    <w:uiPriority w:val="99"/>
    <w:semiHidden/>
    <w:unhideWhenUsed/>
    <w:rsid w:val="00986ABE"/>
    <w:pPr>
      <w:spacing w:line="240" w:lineRule="auto"/>
    </w:pPr>
    <w:rPr>
      <w:sz w:val="20"/>
      <w:szCs w:val="20"/>
    </w:rPr>
  </w:style>
  <w:style w:type="character" w:customStyle="1" w:styleId="FootnoteTextChar">
    <w:name w:val="Footnote Text Char"/>
    <w:basedOn w:val="DefaultParagraphFont"/>
    <w:link w:val="FootnoteText"/>
    <w:uiPriority w:val="99"/>
    <w:semiHidden/>
    <w:rsid w:val="00986ABE"/>
    <w:rPr>
      <w:sz w:val="20"/>
      <w:szCs w:val="20"/>
    </w:rPr>
  </w:style>
  <w:style w:type="character" w:styleId="FootnoteReference">
    <w:name w:val="footnote reference"/>
    <w:basedOn w:val="DefaultParagraphFont"/>
    <w:uiPriority w:val="99"/>
    <w:semiHidden/>
    <w:unhideWhenUsed/>
    <w:rsid w:val="00986ABE"/>
    <w:rPr>
      <w:vertAlign w:val="superscript"/>
    </w:rPr>
  </w:style>
  <w:style w:type="paragraph" w:styleId="EndnoteText">
    <w:name w:val="endnote text"/>
    <w:basedOn w:val="Normal"/>
    <w:link w:val="EndnoteTextChar"/>
    <w:uiPriority w:val="99"/>
    <w:semiHidden/>
    <w:unhideWhenUsed/>
    <w:rsid w:val="008E4B67"/>
    <w:pPr>
      <w:spacing w:line="240" w:lineRule="auto"/>
    </w:pPr>
    <w:rPr>
      <w:sz w:val="20"/>
      <w:szCs w:val="20"/>
    </w:rPr>
  </w:style>
  <w:style w:type="character" w:customStyle="1" w:styleId="EndnoteTextChar">
    <w:name w:val="Endnote Text Char"/>
    <w:basedOn w:val="DefaultParagraphFont"/>
    <w:link w:val="EndnoteText"/>
    <w:uiPriority w:val="99"/>
    <w:semiHidden/>
    <w:rsid w:val="008E4B67"/>
    <w:rPr>
      <w:sz w:val="20"/>
      <w:szCs w:val="20"/>
    </w:rPr>
  </w:style>
  <w:style w:type="character" w:styleId="EndnoteReference">
    <w:name w:val="endnote reference"/>
    <w:basedOn w:val="DefaultParagraphFont"/>
    <w:uiPriority w:val="99"/>
    <w:semiHidden/>
    <w:unhideWhenUsed/>
    <w:rsid w:val="008E4B67"/>
    <w:rPr>
      <w:vertAlign w:val="superscript"/>
    </w:rPr>
  </w:style>
  <w:style w:type="character" w:styleId="Hyperlink">
    <w:name w:val="Hyperlink"/>
    <w:basedOn w:val="DefaultParagraphFont"/>
    <w:uiPriority w:val="99"/>
    <w:unhideWhenUsed/>
    <w:rsid w:val="00496DBA"/>
    <w:rPr>
      <w:color w:val="0000FF" w:themeColor="hyperlink"/>
      <w:u w:val="single"/>
    </w:rPr>
  </w:style>
  <w:style w:type="paragraph" w:styleId="NormalWeb">
    <w:name w:val="Normal (Web)"/>
    <w:basedOn w:val="Normal"/>
    <w:uiPriority w:val="99"/>
    <w:unhideWhenUsed/>
    <w:rsid w:val="008156A9"/>
    <w:pPr>
      <w:spacing w:before="100" w:beforeAutospacing="1" w:after="100" w:afterAutospacing="1" w:line="240" w:lineRule="auto"/>
    </w:pPr>
    <w:rPr>
      <w:rFonts w:ascii="Times" w:hAnsi="Times" w:cs="Times New Roman"/>
      <w:sz w:val="20"/>
      <w:szCs w:val="20"/>
    </w:rPr>
  </w:style>
  <w:style w:type="character" w:styleId="PageNumber">
    <w:name w:val="page number"/>
    <w:basedOn w:val="DefaultParagraphFont"/>
    <w:uiPriority w:val="99"/>
    <w:semiHidden/>
    <w:unhideWhenUsed/>
    <w:rsid w:val="00C64ADA"/>
    <w:rPr>
      <w:rFonts w:ascii="Arial" w:hAnsi="Arial"/>
      <w:b/>
      <w:i w:val="0"/>
      <w:color w:val="AD1221"/>
      <w:sz w:val="28"/>
    </w:rPr>
  </w:style>
  <w:style w:type="character" w:customStyle="1" w:styleId="Heading1Char">
    <w:name w:val="Heading 1 Char"/>
    <w:basedOn w:val="DefaultParagraphFont"/>
    <w:link w:val="Heading1"/>
    <w:uiPriority w:val="9"/>
    <w:rsid w:val="00482594"/>
    <w:rPr>
      <w:rFonts w:ascii="Arial" w:eastAsiaTheme="majorEastAsia" w:hAnsi="Arial" w:cstheme="majorBidi"/>
      <w:b/>
      <w:bCs/>
      <w:color w:val="004874"/>
      <w:sz w:val="28"/>
      <w:szCs w:val="32"/>
    </w:rPr>
  </w:style>
  <w:style w:type="character" w:customStyle="1" w:styleId="Heading2Char">
    <w:name w:val="Heading 2 Char"/>
    <w:basedOn w:val="DefaultParagraphFont"/>
    <w:link w:val="Heading2"/>
    <w:uiPriority w:val="9"/>
    <w:rsid w:val="00C64ADA"/>
    <w:rPr>
      <w:rFonts w:ascii="Arial" w:eastAsiaTheme="majorEastAsia" w:hAnsi="Arial" w:cstheme="majorBidi"/>
      <w:b/>
      <w:bCs/>
      <w:color w:val="AD1221"/>
      <w:sz w:val="48"/>
      <w:szCs w:val="26"/>
    </w:rPr>
  </w:style>
  <w:style w:type="character" w:customStyle="1" w:styleId="Heading3Char">
    <w:name w:val="Heading 3 Char"/>
    <w:basedOn w:val="DefaultParagraphFont"/>
    <w:link w:val="Heading3"/>
    <w:uiPriority w:val="9"/>
    <w:rsid w:val="002A562F"/>
    <w:rPr>
      <w:rFonts w:asciiTheme="majorHAnsi" w:eastAsiaTheme="majorEastAsia" w:hAnsiTheme="majorHAnsi" w:cstheme="majorBidi"/>
      <w:b/>
      <w:bCs/>
      <w:color w:val="4F81BD" w:themeColor="accent1"/>
    </w:rPr>
  </w:style>
  <w:style w:type="paragraph" w:customStyle="1" w:styleId="NoteLevel1">
    <w:name w:val="Note Level 1"/>
    <w:basedOn w:val="Normal"/>
    <w:autoRedefine/>
    <w:uiPriority w:val="99"/>
    <w:qFormat/>
    <w:rsid w:val="00B65495"/>
    <w:pPr>
      <w:keepNext/>
      <w:numPr>
        <w:numId w:val="5"/>
      </w:numPr>
      <w:contextualSpacing/>
      <w:outlineLvl w:val="0"/>
    </w:pPr>
  </w:style>
  <w:style w:type="character" w:styleId="CommentReference">
    <w:name w:val="annotation reference"/>
    <w:basedOn w:val="DefaultParagraphFont"/>
    <w:uiPriority w:val="99"/>
    <w:semiHidden/>
    <w:unhideWhenUsed/>
    <w:rsid w:val="00CA5738"/>
    <w:rPr>
      <w:sz w:val="16"/>
      <w:szCs w:val="16"/>
    </w:rPr>
  </w:style>
  <w:style w:type="paragraph" w:styleId="CommentText">
    <w:name w:val="annotation text"/>
    <w:basedOn w:val="Normal"/>
    <w:link w:val="CommentTextChar"/>
    <w:uiPriority w:val="99"/>
    <w:semiHidden/>
    <w:unhideWhenUsed/>
    <w:rsid w:val="00CA5738"/>
    <w:pPr>
      <w:spacing w:line="240" w:lineRule="auto"/>
    </w:pPr>
    <w:rPr>
      <w:sz w:val="20"/>
      <w:szCs w:val="20"/>
    </w:rPr>
  </w:style>
  <w:style w:type="character" w:customStyle="1" w:styleId="CommentTextChar">
    <w:name w:val="Comment Text Char"/>
    <w:basedOn w:val="DefaultParagraphFont"/>
    <w:link w:val="CommentText"/>
    <w:uiPriority w:val="99"/>
    <w:semiHidden/>
    <w:rsid w:val="00CA573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A5738"/>
    <w:rPr>
      <w:b/>
      <w:bCs/>
    </w:rPr>
  </w:style>
  <w:style w:type="character" w:customStyle="1" w:styleId="CommentSubjectChar">
    <w:name w:val="Comment Subject Char"/>
    <w:basedOn w:val="CommentTextChar"/>
    <w:link w:val="CommentSubject"/>
    <w:uiPriority w:val="99"/>
    <w:semiHidden/>
    <w:rsid w:val="00CA5738"/>
    <w:rPr>
      <w:rFonts w:ascii="Arial" w:hAnsi="Arial"/>
      <w:b/>
      <w:bCs/>
      <w:sz w:val="20"/>
      <w:szCs w:val="20"/>
    </w:rPr>
  </w:style>
  <w:style w:type="character" w:customStyle="1" w:styleId="SchoolacacdemynameheadingChar">
    <w:name w:val="School/acacdemy name heading Char"/>
    <w:link w:val="Schoolacacdemynameheading"/>
    <w:locked/>
    <w:rsid w:val="000401ED"/>
    <w:rPr>
      <w:rFonts w:cs="Calibri"/>
      <w:b/>
      <w:color w:val="1381BE"/>
      <w:sz w:val="72"/>
      <w:szCs w:val="72"/>
    </w:rPr>
  </w:style>
  <w:style w:type="paragraph" w:customStyle="1" w:styleId="Schoolacacdemynameheading">
    <w:name w:val="School/acacdemy name heading"/>
    <w:basedOn w:val="Normal"/>
    <w:link w:val="SchoolacacdemynameheadingChar"/>
    <w:qFormat/>
    <w:rsid w:val="000401ED"/>
    <w:pPr>
      <w:suppressAutoHyphens w:val="0"/>
      <w:spacing w:before="0" w:after="200"/>
    </w:pPr>
    <w:rPr>
      <w:rFonts w:asciiTheme="minorHAnsi" w:hAnsiTheme="minorHAnsi" w:cs="Calibri"/>
      <w:b/>
      <w:color w:val="1381BE"/>
      <w:sz w:val="72"/>
      <w:szCs w:val="72"/>
    </w:rPr>
  </w:style>
  <w:style w:type="character" w:customStyle="1" w:styleId="DocumentTitleChar">
    <w:name w:val="Document Title Char"/>
    <w:link w:val="DocumentTitle"/>
    <w:locked/>
    <w:rsid w:val="000401ED"/>
    <w:rPr>
      <w:rFonts w:cs="Calibri"/>
      <w:color w:val="FF4874"/>
      <w:sz w:val="40"/>
      <w:szCs w:val="40"/>
    </w:rPr>
  </w:style>
  <w:style w:type="paragraph" w:customStyle="1" w:styleId="DocumentTitle">
    <w:name w:val="Document Title"/>
    <w:basedOn w:val="Normal"/>
    <w:link w:val="DocumentTitleChar"/>
    <w:qFormat/>
    <w:rsid w:val="000401ED"/>
    <w:pPr>
      <w:tabs>
        <w:tab w:val="left" w:pos="2835"/>
      </w:tabs>
      <w:suppressAutoHyphens w:val="0"/>
      <w:spacing w:before="0" w:after="200"/>
    </w:pPr>
    <w:rPr>
      <w:rFonts w:asciiTheme="minorHAnsi" w:hAnsiTheme="minorHAnsi" w:cs="Calibri"/>
      <w:color w:val="FF4874"/>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671954">
      <w:bodyDiv w:val="1"/>
      <w:marLeft w:val="0"/>
      <w:marRight w:val="0"/>
      <w:marTop w:val="0"/>
      <w:marBottom w:val="0"/>
      <w:divBdr>
        <w:top w:val="none" w:sz="0" w:space="0" w:color="auto"/>
        <w:left w:val="none" w:sz="0" w:space="0" w:color="auto"/>
        <w:bottom w:val="none" w:sz="0" w:space="0" w:color="auto"/>
        <w:right w:val="none" w:sz="0" w:space="0" w:color="auto"/>
      </w:divBdr>
      <w:divsChild>
        <w:div w:id="1890873981">
          <w:marLeft w:val="0"/>
          <w:marRight w:val="0"/>
          <w:marTop w:val="0"/>
          <w:marBottom w:val="0"/>
          <w:divBdr>
            <w:top w:val="none" w:sz="0" w:space="0" w:color="auto"/>
            <w:left w:val="none" w:sz="0" w:space="0" w:color="auto"/>
            <w:bottom w:val="none" w:sz="0" w:space="0" w:color="auto"/>
            <w:right w:val="none" w:sz="0" w:space="0" w:color="auto"/>
          </w:divBdr>
          <w:divsChild>
            <w:div w:id="221643796">
              <w:marLeft w:val="0"/>
              <w:marRight w:val="0"/>
              <w:marTop w:val="0"/>
              <w:marBottom w:val="0"/>
              <w:divBdr>
                <w:top w:val="none" w:sz="0" w:space="0" w:color="auto"/>
                <w:left w:val="none" w:sz="0" w:space="0" w:color="auto"/>
                <w:bottom w:val="none" w:sz="0" w:space="0" w:color="auto"/>
                <w:right w:val="none" w:sz="0" w:space="0" w:color="auto"/>
              </w:divBdr>
              <w:divsChild>
                <w:div w:id="13477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639616">
      <w:bodyDiv w:val="1"/>
      <w:marLeft w:val="0"/>
      <w:marRight w:val="0"/>
      <w:marTop w:val="0"/>
      <w:marBottom w:val="0"/>
      <w:divBdr>
        <w:top w:val="none" w:sz="0" w:space="0" w:color="auto"/>
        <w:left w:val="none" w:sz="0" w:space="0" w:color="auto"/>
        <w:bottom w:val="none" w:sz="0" w:space="0" w:color="auto"/>
        <w:right w:val="none" w:sz="0" w:space="0" w:color="auto"/>
      </w:divBdr>
      <w:divsChild>
        <w:div w:id="1262300849">
          <w:marLeft w:val="0"/>
          <w:marRight w:val="0"/>
          <w:marTop w:val="0"/>
          <w:marBottom w:val="0"/>
          <w:divBdr>
            <w:top w:val="none" w:sz="0" w:space="0" w:color="auto"/>
            <w:left w:val="none" w:sz="0" w:space="0" w:color="auto"/>
            <w:bottom w:val="none" w:sz="0" w:space="0" w:color="auto"/>
            <w:right w:val="none" w:sz="0" w:space="0" w:color="auto"/>
          </w:divBdr>
          <w:divsChild>
            <w:div w:id="407851890">
              <w:marLeft w:val="0"/>
              <w:marRight w:val="0"/>
              <w:marTop w:val="0"/>
              <w:marBottom w:val="0"/>
              <w:divBdr>
                <w:top w:val="none" w:sz="0" w:space="0" w:color="auto"/>
                <w:left w:val="none" w:sz="0" w:space="0" w:color="auto"/>
                <w:bottom w:val="none" w:sz="0" w:space="0" w:color="auto"/>
                <w:right w:val="none" w:sz="0" w:space="0" w:color="auto"/>
              </w:divBdr>
              <w:divsChild>
                <w:div w:id="2028869074">
                  <w:marLeft w:val="0"/>
                  <w:marRight w:val="0"/>
                  <w:marTop w:val="0"/>
                  <w:marBottom w:val="0"/>
                  <w:divBdr>
                    <w:top w:val="none" w:sz="0" w:space="0" w:color="auto"/>
                    <w:left w:val="none" w:sz="0" w:space="0" w:color="auto"/>
                    <w:bottom w:val="none" w:sz="0" w:space="0" w:color="auto"/>
                    <w:right w:val="none" w:sz="0" w:space="0" w:color="auto"/>
                  </w:divBdr>
                </w:div>
                <w:div w:id="9269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485108">
      <w:bodyDiv w:val="1"/>
      <w:marLeft w:val="0"/>
      <w:marRight w:val="0"/>
      <w:marTop w:val="0"/>
      <w:marBottom w:val="0"/>
      <w:divBdr>
        <w:top w:val="none" w:sz="0" w:space="0" w:color="auto"/>
        <w:left w:val="none" w:sz="0" w:space="0" w:color="auto"/>
        <w:bottom w:val="none" w:sz="0" w:space="0" w:color="auto"/>
        <w:right w:val="none" w:sz="0" w:space="0" w:color="auto"/>
      </w:divBdr>
      <w:divsChild>
        <w:div w:id="215514868">
          <w:marLeft w:val="0"/>
          <w:marRight w:val="0"/>
          <w:marTop w:val="0"/>
          <w:marBottom w:val="0"/>
          <w:divBdr>
            <w:top w:val="none" w:sz="0" w:space="0" w:color="auto"/>
            <w:left w:val="none" w:sz="0" w:space="0" w:color="auto"/>
            <w:bottom w:val="none" w:sz="0" w:space="0" w:color="auto"/>
            <w:right w:val="none" w:sz="0" w:space="0" w:color="auto"/>
          </w:divBdr>
          <w:divsChild>
            <w:div w:id="379060758">
              <w:marLeft w:val="0"/>
              <w:marRight w:val="0"/>
              <w:marTop w:val="0"/>
              <w:marBottom w:val="0"/>
              <w:divBdr>
                <w:top w:val="none" w:sz="0" w:space="0" w:color="auto"/>
                <w:left w:val="none" w:sz="0" w:space="0" w:color="auto"/>
                <w:bottom w:val="none" w:sz="0" w:space="0" w:color="auto"/>
                <w:right w:val="none" w:sz="0" w:space="0" w:color="auto"/>
              </w:divBdr>
              <w:divsChild>
                <w:div w:id="2721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32D87-F1F0-4EF5-A363-85FB27F41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5D24CBF0</Template>
  <TotalTime>0</TotalTime>
  <Pages>2</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Paul</dc:creator>
  <cp:lastModifiedBy>Arnold Alison</cp:lastModifiedBy>
  <cp:revision>2</cp:revision>
  <cp:lastPrinted>2019-10-08T08:38:00Z</cp:lastPrinted>
  <dcterms:created xsi:type="dcterms:W3CDTF">2019-10-08T08:40:00Z</dcterms:created>
  <dcterms:modified xsi:type="dcterms:W3CDTF">2019-10-08T08:40:00Z</dcterms:modified>
</cp:coreProperties>
</file>