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D93" w:rsidRPr="00182D93" w:rsidRDefault="00182D93" w:rsidP="00182D93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E30F360" wp14:editId="76F57C85">
            <wp:simplePos x="0" y="0"/>
            <wp:positionH relativeFrom="column">
              <wp:posOffset>238125</wp:posOffset>
            </wp:positionH>
            <wp:positionV relativeFrom="paragraph">
              <wp:posOffset>-284480</wp:posOffset>
            </wp:positionV>
            <wp:extent cx="1314450" cy="8426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y Drayton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60A" w:rsidRPr="00182D93">
        <w:rPr>
          <w:rFonts w:ascii="Comic Sans MS" w:hAnsi="Comic Sans MS"/>
          <w:b/>
          <w:sz w:val="24"/>
          <w:szCs w:val="24"/>
        </w:rPr>
        <w:t>Dry Drayton CE Primary School:</w:t>
      </w:r>
    </w:p>
    <w:p w:rsidR="00182D93" w:rsidRPr="00182D93" w:rsidRDefault="0058560A" w:rsidP="00182D93">
      <w:pPr>
        <w:jc w:val="center"/>
        <w:rPr>
          <w:rFonts w:ascii="Comic Sans MS" w:hAnsi="Comic Sans MS"/>
          <w:b/>
          <w:sz w:val="24"/>
          <w:szCs w:val="24"/>
        </w:rPr>
      </w:pPr>
      <w:r w:rsidRPr="00182D93">
        <w:rPr>
          <w:rFonts w:ascii="Comic Sans MS" w:hAnsi="Comic Sans MS"/>
          <w:b/>
          <w:sz w:val="24"/>
          <w:szCs w:val="24"/>
        </w:rPr>
        <w:t>Curriculum Overview Mathematics</w:t>
      </w:r>
    </w:p>
    <w:p w:rsidR="00182D93" w:rsidRDefault="00182D93" w:rsidP="0058560A">
      <w:pPr>
        <w:rPr>
          <w:rFonts w:ascii="Comic Sans MS" w:hAnsi="Comic Sans MS"/>
          <w:b/>
          <w:sz w:val="20"/>
          <w:szCs w:val="20"/>
        </w:rPr>
      </w:pPr>
    </w:p>
    <w:p w:rsidR="0058560A" w:rsidRPr="0078634A" w:rsidRDefault="0058560A" w:rsidP="0058560A">
      <w:pPr>
        <w:rPr>
          <w:rFonts w:ascii="Comic Sans MS" w:hAnsi="Comic Sans MS"/>
          <w:b/>
          <w:sz w:val="20"/>
          <w:szCs w:val="20"/>
        </w:rPr>
      </w:pPr>
      <w:bookmarkStart w:id="0" w:name="_GoBack"/>
      <w:bookmarkEnd w:id="0"/>
      <w:r w:rsidRPr="0078634A">
        <w:rPr>
          <w:rFonts w:ascii="Comic Sans MS" w:hAnsi="Comic Sans MS"/>
          <w:b/>
          <w:sz w:val="20"/>
          <w:szCs w:val="20"/>
        </w:rPr>
        <w:t>Year 6</w:t>
      </w:r>
    </w:p>
    <w:p w:rsidR="0058560A" w:rsidRPr="0078634A" w:rsidRDefault="0058560A" w:rsidP="0058560A">
      <w:pPr>
        <w:rPr>
          <w:rFonts w:ascii="Comic Sans MS" w:hAnsi="Comic Sans MS"/>
          <w:b/>
          <w:sz w:val="20"/>
          <w:szCs w:val="20"/>
        </w:rPr>
      </w:pPr>
      <w:r w:rsidRPr="0078634A">
        <w:rPr>
          <w:rFonts w:ascii="Comic Sans MS" w:hAnsi="Comic Sans MS"/>
          <w:b/>
          <w:sz w:val="20"/>
          <w:szCs w:val="20"/>
        </w:rPr>
        <w:t>Number/ Calculation</w:t>
      </w:r>
    </w:p>
    <w:p w:rsidR="0058560A" w:rsidRPr="0078634A" w:rsidRDefault="0058560A" w:rsidP="0058560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Read, write, order,  compare and round numbers up to 10,000,000 and determine the value of each digit</w:t>
      </w:r>
    </w:p>
    <w:p w:rsidR="0058560A" w:rsidRPr="0078634A" w:rsidRDefault="0058560A" w:rsidP="0058560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Use negative numbers</w:t>
      </w:r>
    </w:p>
    <w:p w:rsidR="0058560A" w:rsidRPr="0078634A" w:rsidRDefault="0058560A" w:rsidP="0058560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Use formal  written methods for addition, subtraction, multiplication and division</w:t>
      </w:r>
    </w:p>
    <w:p w:rsidR="0058560A" w:rsidRPr="0078634A" w:rsidRDefault="0058560A" w:rsidP="0058560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Mental calculations with mixed operations</w:t>
      </w:r>
    </w:p>
    <w:p w:rsidR="0058560A" w:rsidRPr="0078634A" w:rsidRDefault="0058560A" w:rsidP="0058560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Identify common factors, common multiples and prime numbers</w:t>
      </w:r>
    </w:p>
    <w:p w:rsidR="0058560A" w:rsidRPr="0078634A" w:rsidRDefault="0058560A" w:rsidP="0058560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Use order of operations to carry out calculations</w:t>
      </w:r>
    </w:p>
    <w:p w:rsidR="0058560A" w:rsidRPr="0078634A" w:rsidRDefault="0058560A" w:rsidP="0058560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Check calculations using estimation and inverse operations</w:t>
      </w:r>
    </w:p>
    <w:p w:rsidR="0058560A" w:rsidRPr="0078634A" w:rsidRDefault="0058560A" w:rsidP="0058560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Solve multi- step problems using all four operations</w:t>
      </w:r>
    </w:p>
    <w:p w:rsidR="0058560A" w:rsidRPr="0078634A" w:rsidRDefault="0058560A" w:rsidP="0058560A">
      <w:pPr>
        <w:rPr>
          <w:rFonts w:ascii="Comic Sans MS" w:hAnsi="Comic Sans MS"/>
          <w:b/>
          <w:sz w:val="20"/>
          <w:szCs w:val="20"/>
        </w:rPr>
      </w:pPr>
      <w:r w:rsidRPr="0078634A">
        <w:rPr>
          <w:rFonts w:ascii="Comic Sans MS" w:hAnsi="Comic Sans MS"/>
          <w:b/>
          <w:sz w:val="20"/>
          <w:szCs w:val="20"/>
        </w:rPr>
        <w:t>Fractions</w:t>
      </w:r>
    </w:p>
    <w:p w:rsidR="0058560A" w:rsidRPr="0078634A" w:rsidRDefault="0058560A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Compare, order and simplify fractions</w:t>
      </w:r>
    </w:p>
    <w:p w:rsidR="0058560A" w:rsidRPr="0078634A" w:rsidRDefault="0058560A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Use equivalence to add and subtract fractions</w:t>
      </w:r>
    </w:p>
    <w:p w:rsidR="0058560A" w:rsidRPr="0078634A" w:rsidRDefault="00D21DB4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Multiply</w:t>
      </w:r>
      <w:r w:rsidR="0058560A" w:rsidRPr="0078634A">
        <w:rPr>
          <w:rFonts w:ascii="Comic Sans MS" w:hAnsi="Comic Sans MS"/>
          <w:sz w:val="20"/>
          <w:szCs w:val="20"/>
        </w:rPr>
        <w:t xml:space="preserve"> proper fractions</w:t>
      </w:r>
    </w:p>
    <w:p w:rsidR="0058560A" w:rsidRPr="0078634A" w:rsidRDefault="00D21DB4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Divide proper fractions by whole numbers</w:t>
      </w:r>
    </w:p>
    <w:p w:rsidR="00D21DB4" w:rsidRPr="0078634A" w:rsidRDefault="00D21DB4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Understand the relationship between fractions and division</w:t>
      </w:r>
    </w:p>
    <w:p w:rsidR="00D21DB4" w:rsidRPr="0078634A" w:rsidRDefault="00D21DB4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Calculate decimal fraction equivalents</w:t>
      </w:r>
    </w:p>
    <w:p w:rsidR="00D21DB4" w:rsidRPr="0078634A" w:rsidRDefault="00D21DB4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 xml:space="preserve">Identify the value of each digit up to 3 </w:t>
      </w:r>
      <w:proofErr w:type="spellStart"/>
      <w:r w:rsidRPr="0078634A">
        <w:rPr>
          <w:rFonts w:ascii="Comic Sans MS" w:hAnsi="Comic Sans MS"/>
          <w:sz w:val="20"/>
          <w:szCs w:val="20"/>
        </w:rPr>
        <w:t>dp</w:t>
      </w:r>
      <w:proofErr w:type="spellEnd"/>
    </w:p>
    <w:p w:rsidR="00D21DB4" w:rsidRPr="0078634A" w:rsidRDefault="00D21DB4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 xml:space="preserve">Multiply and divide with numbers up to 2 </w:t>
      </w:r>
      <w:proofErr w:type="spellStart"/>
      <w:r w:rsidRPr="0078634A">
        <w:rPr>
          <w:rFonts w:ascii="Comic Sans MS" w:hAnsi="Comic Sans MS"/>
          <w:sz w:val="20"/>
          <w:szCs w:val="20"/>
        </w:rPr>
        <w:t>dp</w:t>
      </w:r>
      <w:proofErr w:type="spellEnd"/>
    </w:p>
    <w:p w:rsidR="00D21DB4" w:rsidRPr="0078634A" w:rsidRDefault="00D21DB4" w:rsidP="00D21DB4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Solve problems using decimals and percentages</w:t>
      </w:r>
    </w:p>
    <w:p w:rsidR="00D21DB4" w:rsidRPr="0078634A" w:rsidRDefault="00D21DB4" w:rsidP="0058560A">
      <w:pPr>
        <w:rPr>
          <w:rFonts w:ascii="Comic Sans MS" w:hAnsi="Comic Sans MS"/>
          <w:b/>
          <w:sz w:val="20"/>
          <w:szCs w:val="20"/>
        </w:rPr>
      </w:pPr>
      <w:r w:rsidRPr="0078634A">
        <w:rPr>
          <w:rFonts w:ascii="Comic Sans MS" w:hAnsi="Comic Sans MS"/>
          <w:b/>
          <w:sz w:val="20"/>
          <w:szCs w:val="20"/>
        </w:rPr>
        <w:t>Ratio and Proportion</w:t>
      </w:r>
    </w:p>
    <w:p w:rsidR="0058560A" w:rsidRPr="0078634A" w:rsidRDefault="007B320F" w:rsidP="007B320F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Solve problems using the relative sizes of two quantities</w:t>
      </w:r>
    </w:p>
    <w:p w:rsidR="007B320F" w:rsidRPr="0078634A" w:rsidRDefault="007B320F" w:rsidP="007B320F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Use scale factor</w:t>
      </w:r>
    </w:p>
    <w:p w:rsidR="007B320F" w:rsidRPr="0078634A" w:rsidRDefault="007B320F" w:rsidP="007B320F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Solve problems involving unequal sharing and grouping</w:t>
      </w:r>
    </w:p>
    <w:p w:rsidR="007B320F" w:rsidRPr="0078634A" w:rsidRDefault="007B320F" w:rsidP="007B320F">
      <w:pPr>
        <w:rPr>
          <w:rFonts w:ascii="Comic Sans MS" w:hAnsi="Comic Sans MS"/>
          <w:b/>
          <w:sz w:val="20"/>
          <w:szCs w:val="20"/>
        </w:rPr>
      </w:pPr>
      <w:r w:rsidRPr="0078634A">
        <w:rPr>
          <w:rFonts w:ascii="Comic Sans MS" w:hAnsi="Comic Sans MS"/>
          <w:b/>
          <w:sz w:val="20"/>
          <w:szCs w:val="20"/>
        </w:rPr>
        <w:t>Algebra</w:t>
      </w:r>
    </w:p>
    <w:p w:rsidR="0078634A" w:rsidRPr="0078634A" w:rsidRDefault="007B320F" w:rsidP="0078634A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use simple formulae</w:t>
      </w:r>
    </w:p>
    <w:p w:rsidR="007B320F" w:rsidRPr="0078634A" w:rsidRDefault="0078634A" w:rsidP="0078634A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express missing number problems algebraically</w:t>
      </w:r>
    </w:p>
    <w:p w:rsidR="0078634A" w:rsidRPr="0078634A" w:rsidRDefault="0078634A" w:rsidP="0078634A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find unknowns and possibilities of combinations of variables</w:t>
      </w:r>
    </w:p>
    <w:p w:rsidR="007B320F" w:rsidRPr="0078634A" w:rsidRDefault="007B320F" w:rsidP="0078634A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0"/>
          <w:szCs w:val="20"/>
        </w:rPr>
      </w:pPr>
      <w:r w:rsidRPr="0078634A">
        <w:rPr>
          <w:rFonts w:ascii="Comic Sans MS" w:hAnsi="Comic Sans MS"/>
          <w:sz w:val="20"/>
          <w:szCs w:val="20"/>
        </w:rPr>
        <w:t>generate and describe number sequences</w:t>
      </w:r>
    </w:p>
    <w:p w:rsidR="0078634A" w:rsidRPr="0078634A" w:rsidRDefault="0078634A" w:rsidP="0078634A">
      <w:pPr>
        <w:rPr>
          <w:rFonts w:ascii="Comic Sans MS" w:hAnsi="Comic Sans MS"/>
          <w:b/>
          <w:sz w:val="20"/>
          <w:szCs w:val="20"/>
        </w:rPr>
      </w:pPr>
      <w:r w:rsidRPr="0078634A">
        <w:rPr>
          <w:rFonts w:ascii="Comic Sans MS" w:hAnsi="Comic Sans MS"/>
          <w:b/>
          <w:sz w:val="20"/>
          <w:szCs w:val="20"/>
        </w:rPr>
        <w:t>Measurement</w:t>
      </w:r>
    </w:p>
    <w:p w:rsidR="0078634A" w:rsidRPr="000764A8" w:rsidRDefault="000764A8" w:rsidP="000764A8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0764A8">
        <w:rPr>
          <w:rFonts w:ascii="Comic Sans MS" w:hAnsi="Comic Sans MS"/>
          <w:sz w:val="20"/>
          <w:szCs w:val="20"/>
        </w:rPr>
        <w:t>Use a range of measures and conversions</w:t>
      </w:r>
    </w:p>
    <w:p w:rsidR="000764A8" w:rsidRPr="000764A8" w:rsidRDefault="000764A8" w:rsidP="000764A8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0764A8">
        <w:rPr>
          <w:rFonts w:ascii="Comic Sans MS" w:hAnsi="Comic Sans MS"/>
          <w:sz w:val="20"/>
          <w:szCs w:val="20"/>
        </w:rPr>
        <w:t>Calculate area of triangles and parallelograms</w:t>
      </w:r>
    </w:p>
    <w:p w:rsidR="000764A8" w:rsidRPr="000764A8" w:rsidRDefault="000764A8" w:rsidP="000764A8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0764A8">
        <w:rPr>
          <w:rFonts w:ascii="Comic Sans MS" w:hAnsi="Comic Sans MS"/>
          <w:sz w:val="20"/>
          <w:szCs w:val="20"/>
        </w:rPr>
        <w:t>Calculate, estimate and compare volume of cubes and cuboids</w:t>
      </w:r>
    </w:p>
    <w:p w:rsidR="0078634A" w:rsidRDefault="0078634A" w:rsidP="0078634A">
      <w:pPr>
        <w:rPr>
          <w:rFonts w:ascii="Comic Sans MS" w:hAnsi="Comic Sans MS"/>
          <w:b/>
          <w:sz w:val="20"/>
          <w:szCs w:val="20"/>
        </w:rPr>
      </w:pPr>
      <w:r w:rsidRPr="0078634A">
        <w:rPr>
          <w:rFonts w:ascii="Comic Sans MS" w:hAnsi="Comic Sans MS"/>
          <w:b/>
          <w:sz w:val="20"/>
          <w:szCs w:val="20"/>
        </w:rPr>
        <w:t>Geometry</w:t>
      </w:r>
    </w:p>
    <w:p w:rsidR="000764A8" w:rsidRPr="00B91575" w:rsidRDefault="000764A8" w:rsidP="00B9157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B91575">
        <w:rPr>
          <w:rFonts w:ascii="Comic Sans MS" w:hAnsi="Comic Sans MS"/>
          <w:sz w:val="20"/>
          <w:szCs w:val="20"/>
        </w:rPr>
        <w:t>Use given dimensions and angles to draw 2D shapes, build 3D shapes, including making nets</w:t>
      </w:r>
    </w:p>
    <w:p w:rsidR="000764A8" w:rsidRPr="00B91575" w:rsidRDefault="000764A8" w:rsidP="00B9157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B91575">
        <w:rPr>
          <w:rFonts w:ascii="Comic Sans MS" w:hAnsi="Comic Sans MS"/>
          <w:sz w:val="20"/>
          <w:szCs w:val="20"/>
        </w:rPr>
        <w:lastRenderedPageBreak/>
        <w:t>Classify shapes by properties</w:t>
      </w:r>
    </w:p>
    <w:p w:rsidR="000764A8" w:rsidRPr="00B91575" w:rsidRDefault="000764A8" w:rsidP="00B9157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B91575">
        <w:rPr>
          <w:rFonts w:ascii="Comic Sans MS" w:hAnsi="Comic Sans MS"/>
          <w:sz w:val="20"/>
          <w:szCs w:val="20"/>
        </w:rPr>
        <w:t>Know and use angle rules</w:t>
      </w:r>
    </w:p>
    <w:p w:rsidR="000764A8" w:rsidRPr="00B91575" w:rsidRDefault="000764A8" w:rsidP="00B9157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B91575">
        <w:rPr>
          <w:rFonts w:ascii="Comic Sans MS" w:hAnsi="Comic Sans MS"/>
          <w:sz w:val="20"/>
          <w:szCs w:val="20"/>
        </w:rPr>
        <w:t>Know parts of a circle</w:t>
      </w:r>
    </w:p>
    <w:p w:rsidR="000764A8" w:rsidRPr="00B91575" w:rsidRDefault="000764A8" w:rsidP="00B9157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B91575">
        <w:rPr>
          <w:rFonts w:ascii="Comic Sans MS" w:hAnsi="Comic Sans MS"/>
          <w:sz w:val="20"/>
          <w:szCs w:val="20"/>
        </w:rPr>
        <w:t>Translate and reflect shapes, using all four quadrants</w:t>
      </w:r>
    </w:p>
    <w:p w:rsidR="000764A8" w:rsidRPr="0078634A" w:rsidRDefault="000764A8" w:rsidP="0078634A">
      <w:pPr>
        <w:rPr>
          <w:rFonts w:ascii="Comic Sans MS" w:hAnsi="Comic Sans MS"/>
          <w:b/>
          <w:sz w:val="20"/>
          <w:szCs w:val="20"/>
        </w:rPr>
      </w:pPr>
    </w:p>
    <w:p w:rsidR="007B320F" w:rsidRPr="0078634A" w:rsidRDefault="007B320F" w:rsidP="007B320F">
      <w:pPr>
        <w:rPr>
          <w:rFonts w:ascii="Comic Sans MS" w:hAnsi="Comic Sans MS"/>
          <w:b/>
          <w:sz w:val="20"/>
          <w:szCs w:val="20"/>
        </w:rPr>
      </w:pPr>
    </w:p>
    <w:sectPr w:rsidR="007B320F" w:rsidRPr="0078634A" w:rsidSect="000764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E3625"/>
    <w:multiLevelType w:val="hybridMultilevel"/>
    <w:tmpl w:val="E3560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602691"/>
    <w:multiLevelType w:val="hybridMultilevel"/>
    <w:tmpl w:val="628E6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B85BFB"/>
    <w:multiLevelType w:val="hybridMultilevel"/>
    <w:tmpl w:val="075C9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9F482E"/>
    <w:multiLevelType w:val="hybridMultilevel"/>
    <w:tmpl w:val="B3D81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EE3D44"/>
    <w:multiLevelType w:val="hybridMultilevel"/>
    <w:tmpl w:val="18B89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9D759E"/>
    <w:multiLevelType w:val="hybridMultilevel"/>
    <w:tmpl w:val="0B923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60A"/>
    <w:rsid w:val="000764A8"/>
    <w:rsid w:val="00182D93"/>
    <w:rsid w:val="005617C8"/>
    <w:rsid w:val="0058560A"/>
    <w:rsid w:val="0078634A"/>
    <w:rsid w:val="007B320F"/>
    <w:rsid w:val="00B91575"/>
    <w:rsid w:val="00D2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6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2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D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6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2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8829D6F4</Template>
  <TotalTime>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sgilbey</dc:creator>
  <cp:lastModifiedBy>Arnold Alison</cp:lastModifiedBy>
  <cp:revision>2</cp:revision>
  <dcterms:created xsi:type="dcterms:W3CDTF">2018-02-27T09:31:00Z</dcterms:created>
  <dcterms:modified xsi:type="dcterms:W3CDTF">2018-02-27T09:31:00Z</dcterms:modified>
</cp:coreProperties>
</file>