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A3" w:rsidRDefault="00913031">
      <w:bookmarkStart w:id="0" w:name="_GoBack"/>
      <w:bookmarkEnd w:id="0"/>
      <w:r>
        <w:t>Dear Parents/Carers,</w:t>
      </w:r>
    </w:p>
    <w:p w:rsidR="00913031" w:rsidRDefault="00913031">
      <w:r>
        <w:t>I would like to say a belated “Happy New Year” to you all and I trust you have had a good break, although that seems ages ago now!</w:t>
      </w:r>
    </w:p>
    <w:p w:rsidR="00913031" w:rsidRDefault="00913031">
      <w:r>
        <w:t>Below is the Curriculum overview for the term and some reminders too.</w:t>
      </w:r>
    </w:p>
    <w:p w:rsidR="00913031" w:rsidRDefault="00913031">
      <w:pPr>
        <w:rPr>
          <w:b/>
          <w:u w:val="single"/>
        </w:rPr>
      </w:pPr>
      <w:r>
        <w:rPr>
          <w:b/>
          <w:u w:val="single"/>
        </w:rPr>
        <w:t>PE</w:t>
      </w:r>
    </w:p>
    <w:p w:rsidR="00913031" w:rsidRDefault="00913031">
      <w:r>
        <w:t xml:space="preserve">Wednesday with a Cambridge United Coach </w:t>
      </w:r>
    </w:p>
    <w:p w:rsidR="00913031" w:rsidRDefault="00913031">
      <w:r>
        <w:t>Thursday with Mrs Fields who has been very pleased with the children’s attitude and efforts made in lessons so far this term – keep it up everyone!</w:t>
      </w:r>
    </w:p>
    <w:p w:rsidR="00913031" w:rsidRDefault="00913031">
      <w:pPr>
        <w:rPr>
          <w:b/>
          <w:u w:val="single"/>
        </w:rPr>
      </w:pPr>
      <w:r>
        <w:rPr>
          <w:b/>
          <w:u w:val="single"/>
        </w:rPr>
        <w:t>Homework</w:t>
      </w:r>
    </w:p>
    <w:p w:rsidR="008A558A" w:rsidRDefault="00913031">
      <w:r>
        <w:t>Apologies, but homework due</w:t>
      </w:r>
      <w:r w:rsidR="006605C0">
        <w:t>-in</w:t>
      </w:r>
      <w:r>
        <w:t xml:space="preserve"> days have changed as we have a new plan for guided reading this term.</w:t>
      </w:r>
      <w:r w:rsidR="005B21A7">
        <w:t xml:space="preserve"> Please may you encourage your child to read every night for 15 minutes as the value of this is ever evident in </w:t>
      </w:r>
      <w:r w:rsidR="006605C0">
        <w:t xml:space="preserve">their writing, spelling and comprehension </w:t>
      </w:r>
      <w:r w:rsidR="005B21A7">
        <w:t xml:space="preserve">in all lessons.  </w:t>
      </w:r>
      <w:r w:rsidR="006605C0">
        <w:t xml:space="preserve">Frequent revision of tables knowledge would be useful too. </w:t>
      </w:r>
      <w:r w:rsidR="005B21A7">
        <w:t>I</w:t>
      </w:r>
      <w:r w:rsidR="008A558A">
        <w:t>f</w:t>
      </w:r>
      <w:r w:rsidR="005B21A7">
        <w:t xml:space="preserve"> you have any queries or concerns, please do not hesitate to contact me via ClassDojo. </w:t>
      </w:r>
    </w:p>
    <w:p w:rsidR="008A558A" w:rsidRDefault="008A558A">
      <w:pPr>
        <w:rPr>
          <w:b/>
          <w:u w:val="single"/>
        </w:rPr>
      </w:pPr>
      <w:r>
        <w:rPr>
          <w:b/>
          <w:u w:val="single"/>
        </w:rPr>
        <w:t>Celebration Assembly</w:t>
      </w:r>
    </w:p>
    <w:p w:rsidR="008A558A" w:rsidRPr="008A558A" w:rsidRDefault="008A558A">
      <w:r>
        <w:t xml:space="preserve">Don’t forget that you are welcome to join us in our Celebration Assembly starting </w:t>
      </w:r>
      <w:r w:rsidRPr="006605C0">
        <w:rPr>
          <w:b/>
        </w:rPr>
        <w:t>Friday 25</w:t>
      </w:r>
      <w:r w:rsidRPr="006605C0">
        <w:rPr>
          <w:b/>
          <w:vertAlign w:val="superscript"/>
        </w:rPr>
        <w:t>th</w:t>
      </w:r>
      <w:r w:rsidRPr="006605C0">
        <w:rPr>
          <w:b/>
        </w:rPr>
        <w:t xml:space="preserve"> January</w:t>
      </w:r>
      <w:r>
        <w:t xml:space="preserve"> at 2.45pm and every following Friday thereafter. We will be presenting new certificates for children who have made excellent achievement and progress in each class</w:t>
      </w:r>
      <w:r w:rsidR="006605C0">
        <w:t>. There will also be time for the children to share any achievements they are been awarded in out of school activities for example if they win a trophy from their football club, or pass a music or dance exam, or gain a swimming certificate. We always give house point totals too at this assembly.</w:t>
      </w:r>
    </w:p>
    <w:p w:rsidR="00913031" w:rsidRDefault="005B21A7">
      <w:r>
        <w:t>Thank you for your</w:t>
      </w:r>
      <w:r w:rsidR="008A558A">
        <w:t xml:space="preserve"> </w:t>
      </w:r>
      <w:r>
        <w:t>support.</w:t>
      </w:r>
    </w:p>
    <w:p w:rsidR="008A558A" w:rsidRDefault="008A558A">
      <w:r>
        <w:t>Mrs Hegan</w:t>
      </w:r>
    </w:p>
    <w:p w:rsidR="008A558A" w:rsidRDefault="008A55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3185"/>
        <w:gridCol w:w="2835"/>
      </w:tblGrid>
      <w:tr w:rsidR="00913031" w:rsidRPr="005B21A7" w:rsidTr="005B21A7">
        <w:trPr>
          <w:trHeight w:val="1025"/>
        </w:trPr>
        <w:tc>
          <w:tcPr>
            <w:tcW w:w="2310" w:type="dxa"/>
          </w:tcPr>
          <w:p w:rsidR="00913031" w:rsidRPr="005B21A7" w:rsidRDefault="00913031">
            <w:pPr>
              <w:rPr>
                <w:sz w:val="28"/>
                <w:szCs w:val="28"/>
              </w:rPr>
            </w:pPr>
          </w:p>
        </w:tc>
        <w:tc>
          <w:tcPr>
            <w:tcW w:w="3185" w:type="dxa"/>
          </w:tcPr>
          <w:p w:rsidR="00913031" w:rsidRPr="005B21A7" w:rsidRDefault="00913031" w:rsidP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Spellings learnt and task completed to hand in on:</w:t>
            </w:r>
          </w:p>
        </w:tc>
        <w:tc>
          <w:tcPr>
            <w:tcW w:w="2835" w:type="dxa"/>
          </w:tcPr>
          <w:p w:rsidR="00913031" w:rsidRPr="005B21A7" w:rsidRDefault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Comprehension and maths due in:</w:t>
            </w:r>
          </w:p>
        </w:tc>
      </w:tr>
      <w:tr w:rsidR="00913031" w:rsidRPr="005B21A7" w:rsidTr="005B21A7">
        <w:trPr>
          <w:trHeight w:val="1025"/>
        </w:trPr>
        <w:tc>
          <w:tcPr>
            <w:tcW w:w="2310" w:type="dxa"/>
          </w:tcPr>
          <w:p w:rsidR="00913031" w:rsidRPr="006605C0" w:rsidRDefault="00913031" w:rsidP="00913031">
            <w:pPr>
              <w:rPr>
                <w:b/>
                <w:sz w:val="28"/>
                <w:szCs w:val="28"/>
              </w:rPr>
            </w:pPr>
            <w:r w:rsidRPr="006605C0">
              <w:rPr>
                <w:b/>
                <w:sz w:val="28"/>
                <w:szCs w:val="28"/>
              </w:rPr>
              <w:t>Morpurgo</w:t>
            </w:r>
          </w:p>
          <w:p w:rsidR="00913031" w:rsidRPr="005B21A7" w:rsidRDefault="00913031" w:rsidP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Katie, Sophia, Tilly</w:t>
            </w:r>
          </w:p>
        </w:tc>
        <w:tc>
          <w:tcPr>
            <w:tcW w:w="3185" w:type="dxa"/>
          </w:tcPr>
          <w:p w:rsidR="00913031" w:rsidRPr="005B21A7" w:rsidRDefault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:rsidR="00913031" w:rsidRPr="005B21A7" w:rsidRDefault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Friday</w:t>
            </w:r>
          </w:p>
        </w:tc>
      </w:tr>
      <w:tr w:rsidR="00913031" w:rsidRPr="005B21A7" w:rsidTr="005B21A7">
        <w:trPr>
          <w:trHeight w:val="1025"/>
        </w:trPr>
        <w:tc>
          <w:tcPr>
            <w:tcW w:w="2310" w:type="dxa"/>
          </w:tcPr>
          <w:p w:rsidR="00913031" w:rsidRPr="006605C0" w:rsidRDefault="00913031">
            <w:pPr>
              <w:rPr>
                <w:b/>
                <w:sz w:val="28"/>
                <w:szCs w:val="28"/>
              </w:rPr>
            </w:pPr>
            <w:r w:rsidRPr="006605C0">
              <w:rPr>
                <w:b/>
                <w:sz w:val="28"/>
                <w:szCs w:val="28"/>
              </w:rPr>
              <w:t>Rowling</w:t>
            </w:r>
          </w:p>
          <w:p w:rsidR="00913031" w:rsidRPr="005B21A7" w:rsidRDefault="00913031" w:rsidP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Charlie,</w:t>
            </w:r>
            <w:r w:rsidR="006605C0">
              <w:rPr>
                <w:sz w:val="28"/>
                <w:szCs w:val="28"/>
              </w:rPr>
              <w:t xml:space="preserve"> </w:t>
            </w:r>
            <w:r w:rsidRPr="005B21A7">
              <w:rPr>
                <w:sz w:val="28"/>
                <w:szCs w:val="28"/>
              </w:rPr>
              <w:t>Connor, Jack</w:t>
            </w:r>
          </w:p>
        </w:tc>
        <w:tc>
          <w:tcPr>
            <w:tcW w:w="3185" w:type="dxa"/>
          </w:tcPr>
          <w:p w:rsidR="00913031" w:rsidRPr="005B21A7" w:rsidRDefault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Friday</w:t>
            </w:r>
          </w:p>
        </w:tc>
        <w:tc>
          <w:tcPr>
            <w:tcW w:w="2835" w:type="dxa"/>
          </w:tcPr>
          <w:p w:rsidR="00913031" w:rsidRPr="005B21A7" w:rsidRDefault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Monday</w:t>
            </w:r>
          </w:p>
        </w:tc>
      </w:tr>
      <w:tr w:rsidR="00913031" w:rsidRPr="005B21A7" w:rsidTr="005B21A7">
        <w:trPr>
          <w:trHeight w:val="1026"/>
        </w:trPr>
        <w:tc>
          <w:tcPr>
            <w:tcW w:w="2310" w:type="dxa"/>
          </w:tcPr>
          <w:p w:rsidR="00913031" w:rsidRPr="006605C0" w:rsidRDefault="00913031">
            <w:pPr>
              <w:rPr>
                <w:b/>
                <w:sz w:val="28"/>
                <w:szCs w:val="28"/>
              </w:rPr>
            </w:pPr>
            <w:r w:rsidRPr="006605C0">
              <w:rPr>
                <w:b/>
                <w:sz w:val="28"/>
                <w:szCs w:val="28"/>
              </w:rPr>
              <w:t>Dickens</w:t>
            </w:r>
          </w:p>
          <w:p w:rsidR="00913031" w:rsidRPr="005B21A7" w:rsidRDefault="00913031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Félix, Joonho, Joseph, Sandy</w:t>
            </w:r>
          </w:p>
        </w:tc>
        <w:tc>
          <w:tcPr>
            <w:tcW w:w="3185" w:type="dxa"/>
          </w:tcPr>
          <w:p w:rsidR="00913031" w:rsidRPr="005B21A7" w:rsidRDefault="005B21A7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:rsidR="00913031" w:rsidRPr="005B21A7" w:rsidRDefault="005B21A7">
            <w:pPr>
              <w:rPr>
                <w:sz w:val="28"/>
                <w:szCs w:val="28"/>
              </w:rPr>
            </w:pPr>
            <w:r w:rsidRPr="005B21A7">
              <w:rPr>
                <w:sz w:val="28"/>
                <w:szCs w:val="28"/>
              </w:rPr>
              <w:t>Tuesday</w:t>
            </w:r>
          </w:p>
        </w:tc>
      </w:tr>
    </w:tbl>
    <w:p w:rsidR="00913031" w:rsidRPr="005B21A7" w:rsidRDefault="00913031">
      <w:pPr>
        <w:rPr>
          <w:sz w:val="28"/>
          <w:szCs w:val="28"/>
        </w:rPr>
      </w:pPr>
    </w:p>
    <w:p w:rsidR="00913031" w:rsidRDefault="00913031"/>
    <w:sectPr w:rsidR="00913031" w:rsidSect="006605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031"/>
    <w:rsid w:val="000E769C"/>
    <w:rsid w:val="004D601D"/>
    <w:rsid w:val="00520BA9"/>
    <w:rsid w:val="005B21A7"/>
    <w:rsid w:val="006605C0"/>
    <w:rsid w:val="00780808"/>
    <w:rsid w:val="008A558A"/>
    <w:rsid w:val="0091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FC69BF-C3D4-4815-9DA6-5B5976B8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3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C04DD6B2</Template>
  <TotalTime>1</TotalTime>
  <Pages>3</Pages>
  <Words>253</Words>
  <Characters>1444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Hegan</dc:creator>
  <cp:lastModifiedBy>Arnold Alison</cp:lastModifiedBy>
  <cp:revision>2</cp:revision>
  <dcterms:created xsi:type="dcterms:W3CDTF">2019-01-11T11:05:00Z</dcterms:created>
  <dcterms:modified xsi:type="dcterms:W3CDTF">2019-01-11T11:05:00Z</dcterms:modified>
</cp:coreProperties>
</file>